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47.jpg" ContentType="image/png"/>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23F57D" w14:textId="77777777" w:rsidR="00D41A7F" w:rsidRDefault="00D41A7F" w:rsidP="00D41A7F">
      <w:pPr>
        <w:jc w:val="center"/>
        <w:rPr>
          <w:b/>
          <w:sz w:val="52"/>
          <w:szCs w:val="52"/>
        </w:rPr>
      </w:pPr>
      <w:bookmarkStart w:id="0" w:name="_GoBack"/>
      <w:bookmarkEnd w:id="0"/>
    </w:p>
    <w:p w14:paraId="738DA322" w14:textId="77777777" w:rsidR="00D41A7F" w:rsidRDefault="00D41A7F" w:rsidP="00D41A7F">
      <w:pPr>
        <w:jc w:val="center"/>
        <w:rPr>
          <w:b/>
          <w:sz w:val="52"/>
          <w:szCs w:val="52"/>
        </w:rPr>
      </w:pPr>
    </w:p>
    <w:p w14:paraId="1BB850C1" w14:textId="77777777" w:rsidR="00D41A7F" w:rsidRDefault="00D41A7F" w:rsidP="00D41A7F">
      <w:pPr>
        <w:jc w:val="center"/>
        <w:rPr>
          <w:b/>
          <w:sz w:val="52"/>
          <w:szCs w:val="52"/>
        </w:rPr>
      </w:pPr>
    </w:p>
    <w:p w14:paraId="06886900" w14:textId="36EB3A2F" w:rsidR="00D41A7F" w:rsidRPr="00D41A7F" w:rsidRDefault="00D41A7F" w:rsidP="00D41A7F">
      <w:pPr>
        <w:jc w:val="center"/>
        <w:rPr>
          <w:b/>
          <w:sz w:val="52"/>
          <w:szCs w:val="52"/>
        </w:rPr>
      </w:pPr>
      <w:r w:rsidRPr="00D41A7F">
        <w:rPr>
          <w:b/>
          <w:sz w:val="52"/>
          <w:szCs w:val="52"/>
        </w:rPr>
        <w:t>Workshop politieke prenten/cartoons beoordelen</w:t>
      </w:r>
    </w:p>
    <w:p w14:paraId="3714E03C" w14:textId="32EE3B82" w:rsidR="00D41A7F" w:rsidRDefault="00E2532F">
      <w:pPr>
        <w:rPr>
          <w:b/>
          <w:sz w:val="36"/>
          <w:szCs w:val="36"/>
        </w:rPr>
      </w:pPr>
      <w:r>
        <w:rPr>
          <w:rFonts w:eastAsia="Times New Roman" w:cs="Times New Roman"/>
          <w:noProof/>
          <w:lang w:eastAsia="nl-NL"/>
        </w:rPr>
        <w:drawing>
          <wp:anchor distT="0" distB="0" distL="114300" distR="114300" simplePos="0" relativeHeight="251668480" behindDoc="0" locked="0" layoutInCell="1" allowOverlap="1" wp14:anchorId="2333AF57" wp14:editId="786DB8D3">
            <wp:simplePos x="0" y="0"/>
            <wp:positionH relativeFrom="column">
              <wp:posOffset>0</wp:posOffset>
            </wp:positionH>
            <wp:positionV relativeFrom="paragraph">
              <wp:posOffset>336550</wp:posOffset>
            </wp:positionV>
            <wp:extent cx="5756910" cy="3596640"/>
            <wp:effectExtent l="0" t="0" r="8890" b="10160"/>
            <wp:wrapThrough wrapText="bothSides">
              <wp:wrapPolygon edited="0">
                <wp:start x="0" y="0"/>
                <wp:lineTo x="0" y="21508"/>
                <wp:lineTo x="21538" y="21508"/>
                <wp:lineTo x="21538" y="0"/>
                <wp:lineTo x="0" y="0"/>
              </wp:wrapPolygon>
            </wp:wrapThrough>
            <wp:docPr id="84" name="irc_mi" descr="http://www.nrc.nl/achterpagina/files/2013/12/formcartoon_9869_6777c7276a5992c2e2627470894cce593fb6d7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rc.nl/achterpagina/files/2013/12/formcartoon_9869_6777c7276a5992c2e2627470894cce593fb6d740.g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6910" cy="3596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B501FD" w14:textId="77777777" w:rsidR="00D41A7F" w:rsidRDefault="00D41A7F">
      <w:pPr>
        <w:rPr>
          <w:b/>
          <w:sz w:val="36"/>
          <w:szCs w:val="36"/>
        </w:rPr>
      </w:pPr>
    </w:p>
    <w:p w14:paraId="03D56AF6" w14:textId="77777777" w:rsidR="00D41A7F" w:rsidRDefault="00D41A7F">
      <w:pPr>
        <w:rPr>
          <w:b/>
          <w:sz w:val="36"/>
          <w:szCs w:val="36"/>
        </w:rPr>
      </w:pPr>
    </w:p>
    <w:p w14:paraId="2D750E20" w14:textId="77777777" w:rsidR="00D41A7F" w:rsidRDefault="00D41A7F">
      <w:pPr>
        <w:rPr>
          <w:b/>
          <w:sz w:val="36"/>
          <w:szCs w:val="36"/>
        </w:rPr>
      </w:pPr>
    </w:p>
    <w:p w14:paraId="7EABA249" w14:textId="77777777" w:rsidR="00D41A7F" w:rsidRDefault="00D41A7F">
      <w:pPr>
        <w:rPr>
          <w:b/>
          <w:sz w:val="36"/>
          <w:szCs w:val="36"/>
        </w:rPr>
      </w:pPr>
    </w:p>
    <w:p w14:paraId="197DC15C" w14:textId="77777777" w:rsidR="00D41A7F" w:rsidRDefault="00D41A7F">
      <w:pPr>
        <w:rPr>
          <w:b/>
          <w:sz w:val="36"/>
          <w:szCs w:val="36"/>
        </w:rPr>
      </w:pPr>
    </w:p>
    <w:p w14:paraId="02782A79" w14:textId="77777777" w:rsidR="00D41A7F" w:rsidRDefault="00D41A7F">
      <w:pPr>
        <w:rPr>
          <w:sz w:val="20"/>
          <w:szCs w:val="20"/>
        </w:rPr>
      </w:pPr>
      <w:r>
        <w:rPr>
          <w:sz w:val="20"/>
          <w:szCs w:val="20"/>
        </w:rPr>
        <w:t>H. Banine</w:t>
      </w:r>
      <w:r>
        <w:rPr>
          <w:b/>
          <w:sz w:val="36"/>
          <w:szCs w:val="36"/>
        </w:rPr>
        <w:br w:type="page"/>
      </w:r>
      <w:r>
        <w:rPr>
          <w:b/>
          <w:sz w:val="36"/>
          <w:szCs w:val="36"/>
        </w:rPr>
        <w:lastRenderedPageBreak/>
        <w:t xml:space="preserve">                        </w:t>
      </w:r>
    </w:p>
    <w:p w14:paraId="52A563B9" w14:textId="77777777" w:rsidR="00655778" w:rsidRDefault="00655778">
      <w:r>
        <w:t>Planning beeldbronnen workshop</w:t>
      </w:r>
    </w:p>
    <w:tbl>
      <w:tblPr>
        <w:tblStyle w:val="TableGrid"/>
        <w:tblW w:w="0" w:type="auto"/>
        <w:tblLook w:val="04A0" w:firstRow="1" w:lastRow="0" w:firstColumn="1" w:lastColumn="0" w:noHBand="0" w:noVBand="1"/>
      </w:tblPr>
      <w:tblGrid>
        <w:gridCol w:w="1101"/>
        <w:gridCol w:w="4052"/>
        <w:gridCol w:w="4053"/>
      </w:tblGrid>
      <w:tr w:rsidR="00655778" w14:paraId="3417B03B" w14:textId="77777777" w:rsidTr="000004C3">
        <w:tc>
          <w:tcPr>
            <w:tcW w:w="1101" w:type="dxa"/>
          </w:tcPr>
          <w:p w14:paraId="2DEF8D6C" w14:textId="77777777" w:rsidR="00655778" w:rsidRDefault="00655778">
            <w:r>
              <w:t>12.00</w:t>
            </w:r>
          </w:p>
        </w:tc>
        <w:tc>
          <w:tcPr>
            <w:tcW w:w="4052" w:type="dxa"/>
          </w:tcPr>
          <w:p w14:paraId="5A1125AD" w14:textId="77777777" w:rsidR="00655778" w:rsidRDefault="00655778">
            <w:r>
              <w:t>introductie beeldbronnen</w:t>
            </w:r>
          </w:p>
        </w:tc>
        <w:tc>
          <w:tcPr>
            <w:tcW w:w="4053" w:type="dxa"/>
          </w:tcPr>
          <w:p w14:paraId="5EDF3596" w14:textId="77777777" w:rsidR="00655778" w:rsidRDefault="00655778">
            <w:r>
              <w:t>ppt</w:t>
            </w:r>
          </w:p>
        </w:tc>
      </w:tr>
      <w:tr w:rsidR="00655778" w14:paraId="3D587190" w14:textId="77777777" w:rsidTr="000004C3">
        <w:tc>
          <w:tcPr>
            <w:tcW w:w="1101" w:type="dxa"/>
          </w:tcPr>
          <w:p w14:paraId="0BD0A120" w14:textId="77777777" w:rsidR="00655778" w:rsidRDefault="00655778">
            <w:r>
              <w:t>12.10</w:t>
            </w:r>
          </w:p>
        </w:tc>
        <w:tc>
          <w:tcPr>
            <w:tcW w:w="4052" w:type="dxa"/>
          </w:tcPr>
          <w:p w14:paraId="5DC20C5C" w14:textId="77777777" w:rsidR="00655778" w:rsidRDefault="00655778">
            <w:r>
              <w:t>opdracht 1</w:t>
            </w:r>
          </w:p>
        </w:tc>
        <w:tc>
          <w:tcPr>
            <w:tcW w:w="4053" w:type="dxa"/>
          </w:tcPr>
          <w:p w14:paraId="7861070D" w14:textId="77777777" w:rsidR="00655778" w:rsidRDefault="00655778">
            <w:r>
              <w:t>werkboekje</w:t>
            </w:r>
          </w:p>
        </w:tc>
      </w:tr>
      <w:tr w:rsidR="00655778" w14:paraId="7D4B48B4" w14:textId="77777777" w:rsidTr="000004C3">
        <w:tc>
          <w:tcPr>
            <w:tcW w:w="1101" w:type="dxa"/>
          </w:tcPr>
          <w:p w14:paraId="05097443" w14:textId="77777777" w:rsidR="00655778" w:rsidRDefault="00655778">
            <w:r>
              <w:t>12.20</w:t>
            </w:r>
          </w:p>
        </w:tc>
        <w:tc>
          <w:tcPr>
            <w:tcW w:w="4052" w:type="dxa"/>
          </w:tcPr>
          <w:p w14:paraId="56BDE4BD" w14:textId="77777777" w:rsidR="00655778" w:rsidRDefault="00655778">
            <w:r>
              <w:t>bespreken opdracht 1</w:t>
            </w:r>
          </w:p>
        </w:tc>
        <w:tc>
          <w:tcPr>
            <w:tcW w:w="4053" w:type="dxa"/>
          </w:tcPr>
          <w:p w14:paraId="4DFCFB8E" w14:textId="77777777" w:rsidR="00655778" w:rsidRDefault="00655778">
            <w:r>
              <w:t>ppt en werkboekje</w:t>
            </w:r>
          </w:p>
        </w:tc>
      </w:tr>
      <w:tr w:rsidR="00655778" w14:paraId="77DC9591" w14:textId="77777777" w:rsidTr="000004C3">
        <w:tc>
          <w:tcPr>
            <w:tcW w:w="1101" w:type="dxa"/>
          </w:tcPr>
          <w:p w14:paraId="4C312497" w14:textId="77777777" w:rsidR="00655778" w:rsidRDefault="00655778">
            <w:r>
              <w:t>12.25</w:t>
            </w:r>
          </w:p>
        </w:tc>
        <w:tc>
          <w:tcPr>
            <w:tcW w:w="4052" w:type="dxa"/>
          </w:tcPr>
          <w:p w14:paraId="145590CC" w14:textId="77777777" w:rsidR="00655778" w:rsidRDefault="00655778">
            <w:r>
              <w:t>uitleg vervorming</w:t>
            </w:r>
          </w:p>
        </w:tc>
        <w:tc>
          <w:tcPr>
            <w:tcW w:w="4053" w:type="dxa"/>
          </w:tcPr>
          <w:p w14:paraId="31A090B7" w14:textId="77777777" w:rsidR="00655778" w:rsidRDefault="00655778">
            <w:r>
              <w:t>ppt</w:t>
            </w:r>
          </w:p>
        </w:tc>
      </w:tr>
      <w:tr w:rsidR="00655778" w14:paraId="1CDD9BF5" w14:textId="77777777" w:rsidTr="000004C3">
        <w:tc>
          <w:tcPr>
            <w:tcW w:w="1101" w:type="dxa"/>
          </w:tcPr>
          <w:p w14:paraId="6462DAC1" w14:textId="77777777" w:rsidR="00655778" w:rsidRDefault="00655778">
            <w:r>
              <w:t>12.30</w:t>
            </w:r>
          </w:p>
        </w:tc>
        <w:tc>
          <w:tcPr>
            <w:tcW w:w="4052" w:type="dxa"/>
          </w:tcPr>
          <w:p w14:paraId="3F6EFA5A" w14:textId="77777777" w:rsidR="00655778" w:rsidRDefault="00655778">
            <w:r>
              <w:t>opdracht 2</w:t>
            </w:r>
          </w:p>
        </w:tc>
        <w:tc>
          <w:tcPr>
            <w:tcW w:w="4053" w:type="dxa"/>
          </w:tcPr>
          <w:p w14:paraId="1F87192D" w14:textId="080B084A" w:rsidR="00655778" w:rsidRDefault="00655778">
            <w:r>
              <w:t>werkboekje en laptop</w:t>
            </w:r>
          </w:p>
        </w:tc>
      </w:tr>
      <w:tr w:rsidR="00655778" w14:paraId="2B7E63E3" w14:textId="77777777" w:rsidTr="000004C3">
        <w:tc>
          <w:tcPr>
            <w:tcW w:w="1101" w:type="dxa"/>
          </w:tcPr>
          <w:p w14:paraId="7CB4B9DA" w14:textId="77777777" w:rsidR="00655778" w:rsidRDefault="00655778">
            <w:r>
              <w:t>12.40</w:t>
            </w:r>
          </w:p>
        </w:tc>
        <w:tc>
          <w:tcPr>
            <w:tcW w:w="4052" w:type="dxa"/>
          </w:tcPr>
          <w:p w14:paraId="3C4AD4B6" w14:textId="77777777" w:rsidR="00655778" w:rsidRDefault="00655778">
            <w:r>
              <w:t>bespreken opdracht 2</w:t>
            </w:r>
          </w:p>
        </w:tc>
        <w:tc>
          <w:tcPr>
            <w:tcW w:w="4053" w:type="dxa"/>
          </w:tcPr>
          <w:p w14:paraId="1DCF0EFB" w14:textId="77777777" w:rsidR="00655778" w:rsidRDefault="00655778" w:rsidP="00F857CA">
            <w:r>
              <w:t>ppt en werkboekje</w:t>
            </w:r>
          </w:p>
        </w:tc>
      </w:tr>
      <w:tr w:rsidR="00655778" w14:paraId="0A34FD05" w14:textId="77777777" w:rsidTr="000004C3">
        <w:tc>
          <w:tcPr>
            <w:tcW w:w="1101" w:type="dxa"/>
          </w:tcPr>
          <w:p w14:paraId="2ACAD7DA" w14:textId="77777777" w:rsidR="00655778" w:rsidRDefault="00655778">
            <w:r>
              <w:t>12.45</w:t>
            </w:r>
          </w:p>
        </w:tc>
        <w:tc>
          <w:tcPr>
            <w:tcW w:w="4052" w:type="dxa"/>
          </w:tcPr>
          <w:p w14:paraId="42C79E9C" w14:textId="77777777" w:rsidR="00655778" w:rsidRDefault="00655778" w:rsidP="000004C3">
            <w:r>
              <w:t>uitleg ironie</w:t>
            </w:r>
          </w:p>
        </w:tc>
        <w:tc>
          <w:tcPr>
            <w:tcW w:w="4053" w:type="dxa"/>
          </w:tcPr>
          <w:p w14:paraId="7F1CAD65" w14:textId="77777777" w:rsidR="00655778" w:rsidRDefault="00655778" w:rsidP="00F857CA">
            <w:r>
              <w:t>ppt</w:t>
            </w:r>
          </w:p>
        </w:tc>
      </w:tr>
      <w:tr w:rsidR="00655778" w14:paraId="18145699" w14:textId="77777777" w:rsidTr="000004C3">
        <w:tc>
          <w:tcPr>
            <w:tcW w:w="1101" w:type="dxa"/>
          </w:tcPr>
          <w:p w14:paraId="2DDB7013" w14:textId="77777777" w:rsidR="00655778" w:rsidRDefault="00655778">
            <w:r>
              <w:t>12.55</w:t>
            </w:r>
          </w:p>
        </w:tc>
        <w:tc>
          <w:tcPr>
            <w:tcW w:w="4052" w:type="dxa"/>
          </w:tcPr>
          <w:p w14:paraId="566758C6" w14:textId="77777777" w:rsidR="00655778" w:rsidRDefault="00655778">
            <w:r>
              <w:t>opdracht 3</w:t>
            </w:r>
          </w:p>
        </w:tc>
        <w:tc>
          <w:tcPr>
            <w:tcW w:w="4053" w:type="dxa"/>
          </w:tcPr>
          <w:p w14:paraId="55C595E5" w14:textId="2A49C6AA" w:rsidR="00655778" w:rsidRDefault="00655778" w:rsidP="00F857CA">
            <w:r>
              <w:t>werkboekje en laptop</w:t>
            </w:r>
          </w:p>
        </w:tc>
      </w:tr>
      <w:tr w:rsidR="00655778" w14:paraId="5F143842" w14:textId="77777777" w:rsidTr="000004C3">
        <w:tc>
          <w:tcPr>
            <w:tcW w:w="1101" w:type="dxa"/>
          </w:tcPr>
          <w:p w14:paraId="5F4AEE57" w14:textId="77777777" w:rsidR="00655778" w:rsidRDefault="00655778">
            <w:r>
              <w:t>13.05</w:t>
            </w:r>
          </w:p>
        </w:tc>
        <w:tc>
          <w:tcPr>
            <w:tcW w:w="4052" w:type="dxa"/>
          </w:tcPr>
          <w:p w14:paraId="58A679BD" w14:textId="77777777" w:rsidR="00655778" w:rsidRDefault="00655778">
            <w:r>
              <w:t>bespreken opdracht 3</w:t>
            </w:r>
          </w:p>
        </w:tc>
        <w:tc>
          <w:tcPr>
            <w:tcW w:w="4053" w:type="dxa"/>
          </w:tcPr>
          <w:p w14:paraId="0599245A" w14:textId="77777777" w:rsidR="00655778" w:rsidRDefault="00655778">
            <w:r>
              <w:t>ppt en werkboekje</w:t>
            </w:r>
          </w:p>
        </w:tc>
      </w:tr>
      <w:tr w:rsidR="00655778" w14:paraId="3AB32038" w14:textId="77777777" w:rsidTr="003C5CF3">
        <w:tc>
          <w:tcPr>
            <w:tcW w:w="1101" w:type="dxa"/>
          </w:tcPr>
          <w:p w14:paraId="25BF1239" w14:textId="77777777" w:rsidR="00655778" w:rsidRDefault="00655778">
            <w:r>
              <w:t>13.15</w:t>
            </w:r>
          </w:p>
        </w:tc>
        <w:tc>
          <w:tcPr>
            <w:tcW w:w="8105" w:type="dxa"/>
            <w:gridSpan w:val="2"/>
          </w:tcPr>
          <w:p w14:paraId="2E2ACACF" w14:textId="77777777" w:rsidR="00655778" w:rsidRDefault="00655778">
            <w:r>
              <w:t>pauze</w:t>
            </w:r>
          </w:p>
        </w:tc>
      </w:tr>
      <w:tr w:rsidR="00655778" w14:paraId="6AE6F23D" w14:textId="77777777" w:rsidTr="000004C3">
        <w:tc>
          <w:tcPr>
            <w:tcW w:w="1101" w:type="dxa"/>
          </w:tcPr>
          <w:p w14:paraId="04E7E6F4" w14:textId="77777777" w:rsidR="00655778" w:rsidRDefault="00655778">
            <w:r>
              <w:t>13.25</w:t>
            </w:r>
          </w:p>
        </w:tc>
        <w:tc>
          <w:tcPr>
            <w:tcW w:w="4052" w:type="dxa"/>
          </w:tcPr>
          <w:p w14:paraId="4F93D39D" w14:textId="77777777" w:rsidR="00655778" w:rsidRDefault="00655778">
            <w:r>
              <w:t>uitleg stereotype en karikatuur</w:t>
            </w:r>
          </w:p>
        </w:tc>
        <w:tc>
          <w:tcPr>
            <w:tcW w:w="4053" w:type="dxa"/>
          </w:tcPr>
          <w:p w14:paraId="752A17FB" w14:textId="77777777" w:rsidR="00655778" w:rsidRDefault="00655778">
            <w:r>
              <w:t>ppt</w:t>
            </w:r>
          </w:p>
        </w:tc>
      </w:tr>
      <w:tr w:rsidR="00655778" w14:paraId="2CC2AA5C" w14:textId="77777777" w:rsidTr="000004C3">
        <w:tc>
          <w:tcPr>
            <w:tcW w:w="1101" w:type="dxa"/>
          </w:tcPr>
          <w:p w14:paraId="38E80A51" w14:textId="77777777" w:rsidR="00655778" w:rsidRDefault="00655778">
            <w:r>
              <w:t>13.30</w:t>
            </w:r>
          </w:p>
        </w:tc>
        <w:tc>
          <w:tcPr>
            <w:tcW w:w="4052" w:type="dxa"/>
          </w:tcPr>
          <w:p w14:paraId="38E09E84" w14:textId="77777777" w:rsidR="00655778" w:rsidRDefault="00655778">
            <w:r>
              <w:t>portrettenspel Duitsland/KO</w:t>
            </w:r>
          </w:p>
        </w:tc>
        <w:tc>
          <w:tcPr>
            <w:tcW w:w="4053" w:type="dxa"/>
          </w:tcPr>
          <w:p w14:paraId="1C2E06AC" w14:textId="0D8D9B7B" w:rsidR="00655778" w:rsidRDefault="00655778">
            <w:r>
              <w:t>werkboekje en laptop</w:t>
            </w:r>
          </w:p>
        </w:tc>
      </w:tr>
      <w:tr w:rsidR="00655778" w14:paraId="5AAE5457" w14:textId="77777777" w:rsidTr="000004C3">
        <w:tc>
          <w:tcPr>
            <w:tcW w:w="1101" w:type="dxa"/>
          </w:tcPr>
          <w:p w14:paraId="430E55E7" w14:textId="77777777" w:rsidR="00655778" w:rsidRDefault="00655778">
            <w:r>
              <w:t>13.45</w:t>
            </w:r>
          </w:p>
        </w:tc>
        <w:tc>
          <w:tcPr>
            <w:tcW w:w="4052" w:type="dxa"/>
          </w:tcPr>
          <w:p w14:paraId="18024787" w14:textId="2A6A3093" w:rsidR="00655778" w:rsidRDefault="00655778">
            <w:r>
              <w:t>opdracht 4 en 5</w:t>
            </w:r>
          </w:p>
        </w:tc>
        <w:tc>
          <w:tcPr>
            <w:tcW w:w="4053" w:type="dxa"/>
          </w:tcPr>
          <w:p w14:paraId="2A7EB9E5" w14:textId="6B57420B" w:rsidR="00655778" w:rsidRDefault="00655778">
            <w:r>
              <w:t>werkboekje en laptop</w:t>
            </w:r>
          </w:p>
        </w:tc>
      </w:tr>
      <w:tr w:rsidR="00655778" w14:paraId="0C538F8A" w14:textId="77777777" w:rsidTr="000004C3">
        <w:tc>
          <w:tcPr>
            <w:tcW w:w="1101" w:type="dxa"/>
          </w:tcPr>
          <w:p w14:paraId="6CE678C0" w14:textId="77777777" w:rsidR="00655778" w:rsidRDefault="00655778">
            <w:r>
              <w:t>13.55</w:t>
            </w:r>
          </w:p>
        </w:tc>
        <w:tc>
          <w:tcPr>
            <w:tcW w:w="4052" w:type="dxa"/>
          </w:tcPr>
          <w:p w14:paraId="60B35436" w14:textId="72B39D29" w:rsidR="00655778" w:rsidRDefault="00655778">
            <w:r>
              <w:t>bespreking opdracht 4 en 5</w:t>
            </w:r>
          </w:p>
        </w:tc>
        <w:tc>
          <w:tcPr>
            <w:tcW w:w="4053" w:type="dxa"/>
          </w:tcPr>
          <w:p w14:paraId="5AB27C33" w14:textId="77777777" w:rsidR="00655778" w:rsidRDefault="00655778">
            <w:r>
              <w:t>ppt en werkboekje</w:t>
            </w:r>
          </w:p>
        </w:tc>
      </w:tr>
      <w:tr w:rsidR="00655778" w14:paraId="6153E3B7" w14:textId="77777777" w:rsidTr="000004C3">
        <w:tc>
          <w:tcPr>
            <w:tcW w:w="1101" w:type="dxa"/>
          </w:tcPr>
          <w:p w14:paraId="7CB660E5" w14:textId="77777777" w:rsidR="00655778" w:rsidRDefault="00655778">
            <w:r>
              <w:t>14.00</w:t>
            </w:r>
          </w:p>
        </w:tc>
        <w:tc>
          <w:tcPr>
            <w:tcW w:w="4052" w:type="dxa"/>
          </w:tcPr>
          <w:p w14:paraId="7BB02122" w14:textId="5D5A77D2" w:rsidR="00655778" w:rsidRDefault="00655778" w:rsidP="00655778">
            <w:r>
              <w:t>uitleg argumenten</w:t>
            </w:r>
          </w:p>
        </w:tc>
        <w:tc>
          <w:tcPr>
            <w:tcW w:w="4053" w:type="dxa"/>
          </w:tcPr>
          <w:p w14:paraId="2EF3FD94" w14:textId="77777777" w:rsidR="00655778" w:rsidRDefault="00655778">
            <w:r>
              <w:t>ppt</w:t>
            </w:r>
          </w:p>
        </w:tc>
      </w:tr>
      <w:tr w:rsidR="00655778" w14:paraId="507966C6" w14:textId="77777777" w:rsidTr="000004C3">
        <w:tc>
          <w:tcPr>
            <w:tcW w:w="1101" w:type="dxa"/>
          </w:tcPr>
          <w:p w14:paraId="6A53D239" w14:textId="77777777" w:rsidR="00655778" w:rsidRDefault="00655778">
            <w:r>
              <w:t>14.05</w:t>
            </w:r>
          </w:p>
        </w:tc>
        <w:tc>
          <w:tcPr>
            <w:tcW w:w="4052" w:type="dxa"/>
          </w:tcPr>
          <w:p w14:paraId="2CB4C061" w14:textId="137B3D64" w:rsidR="00655778" w:rsidRDefault="00655778">
            <w:r>
              <w:t>opdracht 6</w:t>
            </w:r>
          </w:p>
        </w:tc>
        <w:tc>
          <w:tcPr>
            <w:tcW w:w="4053" w:type="dxa"/>
          </w:tcPr>
          <w:p w14:paraId="2D4523C1" w14:textId="0C927E5A" w:rsidR="00655778" w:rsidRDefault="00655778">
            <w:r>
              <w:t>werkboekje en laptop</w:t>
            </w:r>
          </w:p>
        </w:tc>
      </w:tr>
      <w:tr w:rsidR="00655778" w14:paraId="035078AF" w14:textId="77777777" w:rsidTr="000004C3">
        <w:tc>
          <w:tcPr>
            <w:tcW w:w="1101" w:type="dxa"/>
          </w:tcPr>
          <w:p w14:paraId="5C689497" w14:textId="77777777" w:rsidR="00655778" w:rsidRDefault="00655778">
            <w:r>
              <w:t>14.10</w:t>
            </w:r>
          </w:p>
        </w:tc>
        <w:tc>
          <w:tcPr>
            <w:tcW w:w="4052" w:type="dxa"/>
          </w:tcPr>
          <w:p w14:paraId="33195CD1" w14:textId="59C9B679" w:rsidR="00655778" w:rsidRDefault="00655778">
            <w:r>
              <w:t>bespreken opdracht 6</w:t>
            </w:r>
          </w:p>
        </w:tc>
        <w:tc>
          <w:tcPr>
            <w:tcW w:w="4053" w:type="dxa"/>
          </w:tcPr>
          <w:p w14:paraId="6F0A9058" w14:textId="77777777" w:rsidR="00655778" w:rsidRDefault="00655778">
            <w:r>
              <w:t>ppt en werkboekje</w:t>
            </w:r>
          </w:p>
        </w:tc>
      </w:tr>
      <w:tr w:rsidR="00655778" w14:paraId="64094E38" w14:textId="77777777" w:rsidTr="000004C3">
        <w:tc>
          <w:tcPr>
            <w:tcW w:w="1101" w:type="dxa"/>
          </w:tcPr>
          <w:p w14:paraId="413276AA" w14:textId="77777777" w:rsidR="00655778" w:rsidRDefault="00655778">
            <w:r>
              <w:t>rest</w:t>
            </w:r>
          </w:p>
        </w:tc>
        <w:tc>
          <w:tcPr>
            <w:tcW w:w="4052" w:type="dxa"/>
          </w:tcPr>
          <w:p w14:paraId="47FF2E3A" w14:textId="77777777" w:rsidR="00655778" w:rsidRDefault="00655778">
            <w:r>
              <w:t>uitloop: zelf cartoon zoeken en verklaren</w:t>
            </w:r>
          </w:p>
        </w:tc>
        <w:tc>
          <w:tcPr>
            <w:tcW w:w="4053" w:type="dxa"/>
          </w:tcPr>
          <w:p w14:paraId="239D4914" w14:textId="77777777" w:rsidR="00655778" w:rsidRDefault="00655778">
            <w:r>
              <w:t>computer/tablet/telefoon</w:t>
            </w:r>
          </w:p>
        </w:tc>
      </w:tr>
      <w:tr w:rsidR="00655778" w14:paraId="6C84A583" w14:textId="77777777" w:rsidTr="000004C3">
        <w:tc>
          <w:tcPr>
            <w:tcW w:w="1101" w:type="dxa"/>
          </w:tcPr>
          <w:p w14:paraId="540A9EE6" w14:textId="77777777" w:rsidR="00655778" w:rsidRDefault="00655778">
            <w:r>
              <w:t>totaal 150 minuten</w:t>
            </w:r>
          </w:p>
        </w:tc>
        <w:tc>
          <w:tcPr>
            <w:tcW w:w="4052" w:type="dxa"/>
          </w:tcPr>
          <w:p w14:paraId="367EAE41" w14:textId="77777777" w:rsidR="00655778" w:rsidRDefault="00655778"/>
        </w:tc>
        <w:tc>
          <w:tcPr>
            <w:tcW w:w="4053" w:type="dxa"/>
          </w:tcPr>
          <w:p w14:paraId="34EFBF24" w14:textId="77777777" w:rsidR="00655778" w:rsidRDefault="00655778"/>
        </w:tc>
      </w:tr>
    </w:tbl>
    <w:p w14:paraId="37CE7FD6" w14:textId="77777777" w:rsidR="00655778" w:rsidRDefault="00655778"/>
    <w:p w14:paraId="5B55E802" w14:textId="77777777" w:rsidR="00655778" w:rsidRDefault="00655778">
      <w:pPr>
        <w:rPr>
          <w:b/>
          <w:sz w:val="36"/>
          <w:szCs w:val="36"/>
        </w:rPr>
      </w:pPr>
      <w:r>
        <w:rPr>
          <w:b/>
          <w:sz w:val="36"/>
          <w:szCs w:val="36"/>
        </w:rPr>
        <w:br w:type="page"/>
      </w:r>
    </w:p>
    <w:p w14:paraId="50EF2397" w14:textId="63FC264B" w:rsidR="00D41A7F" w:rsidRPr="00D41A7F" w:rsidRDefault="00D41A7F">
      <w:pPr>
        <w:rPr>
          <w:sz w:val="20"/>
          <w:szCs w:val="20"/>
        </w:rPr>
      </w:pPr>
      <w:r w:rsidRPr="00D41A7F">
        <w:rPr>
          <w:b/>
          <w:sz w:val="36"/>
          <w:szCs w:val="36"/>
        </w:rPr>
        <w:lastRenderedPageBreak/>
        <w:t>Stappenplan voor het beoordelen van politieke prenten of cartoons:</w:t>
      </w:r>
    </w:p>
    <w:p w14:paraId="013527A9" w14:textId="77777777" w:rsidR="00D41A7F" w:rsidRPr="00193634" w:rsidRDefault="00D41A7F">
      <w:pPr>
        <w:rPr>
          <w:b/>
          <w:sz w:val="32"/>
          <w:szCs w:val="32"/>
        </w:rPr>
      </w:pPr>
      <w:r w:rsidRPr="00193634">
        <w:rPr>
          <w:b/>
          <w:sz w:val="32"/>
          <w:szCs w:val="32"/>
        </w:rPr>
        <w:t>Stap 1</w:t>
      </w:r>
    </w:p>
    <w:p w14:paraId="6F3F1CAA" w14:textId="77777777" w:rsidR="00D41A7F" w:rsidRDefault="00D41A7F">
      <w:r>
        <w:t>visuele symbolen: een visueel symbool in een cartoon is een afbeelding van iets dat voor iets anders staat, een gebeurtenis, een land, een persoon, een idee of een trend in het nieuws. Bijvoorbeeld: een dollarteken staat voor de economie. Een octopus kan staan voor een machtig bedrijf dat met zijn tentakels anderen beheerst. (zie lijstje 1)</w:t>
      </w:r>
    </w:p>
    <w:p w14:paraId="633B8E48" w14:textId="77777777" w:rsidR="00D41A7F" w:rsidRDefault="00D41A7F">
      <w:r>
        <w:t>vraag: welke symbolen zie je in de cartoon?</w:t>
      </w:r>
    </w:p>
    <w:p w14:paraId="7ECE5484" w14:textId="77777777" w:rsidR="00D41A7F" w:rsidRDefault="00D41A7F">
      <w:r>
        <w:rPr>
          <w:b/>
          <w:sz w:val="32"/>
          <w:szCs w:val="32"/>
        </w:rPr>
        <w:t>Stap 2</w:t>
      </w:r>
    </w:p>
    <w:p w14:paraId="4C8D4F87" w14:textId="77777777" w:rsidR="00D41A7F" w:rsidRDefault="00D41A7F">
      <w:r>
        <w:t>vervorming: een verandering of overdrijving van een bepaalde maat, vorm, emotie of beweging die extra betekenis geven aan de symbolen in de afbeelding. Bijvoorbeeld: China wordt vaak afgebeeld als een draak, maar een grote vuurspuwende draak zet China neer als een agressief land. Een zielige, zieke draak zet China neer als een land dat zwak is.</w:t>
      </w:r>
    </w:p>
    <w:p w14:paraId="6430C662" w14:textId="77777777" w:rsidR="00D41A7F" w:rsidRDefault="00D41A7F">
      <w:r>
        <w:t>vraag: hoe zijn de symbolen vervormd en wat betekent dat?</w:t>
      </w:r>
    </w:p>
    <w:p w14:paraId="3E377D5C" w14:textId="77777777" w:rsidR="00D41A7F" w:rsidRDefault="00D41A7F">
      <w:r>
        <w:rPr>
          <w:b/>
          <w:sz w:val="32"/>
          <w:szCs w:val="32"/>
        </w:rPr>
        <w:t>Stap 3</w:t>
      </w:r>
    </w:p>
    <w:p w14:paraId="71D11181" w14:textId="77777777" w:rsidR="00D41A7F" w:rsidRDefault="00D41A7F">
      <w:r>
        <w:t>ironie in woorden en beelden: ironie is een soort humor waarbij iets gezegd wordt op een manier waardoor het lijkt alsof het ene bedoeld wordt, maar feitelijk het tegenovergestelde wordt bedoeld. Het wordt vaak gebruikt in cartoons om te laten zien dat iets of iemand valse bedoelingen heeft met wat hij zegt of laat zien.</w:t>
      </w:r>
    </w:p>
    <w:p w14:paraId="7C996EF5" w14:textId="77777777" w:rsidR="00D41A7F" w:rsidRDefault="00D41A7F">
      <w:r>
        <w:t>vraag: bevat de cartoon ironie? en zo ja, hoe?</w:t>
      </w:r>
    </w:p>
    <w:p w14:paraId="254298D4" w14:textId="77777777" w:rsidR="00D41A7F" w:rsidRPr="00193634" w:rsidRDefault="00D41A7F">
      <w:pPr>
        <w:rPr>
          <w:b/>
          <w:sz w:val="32"/>
          <w:szCs w:val="32"/>
        </w:rPr>
      </w:pPr>
      <w:r>
        <w:rPr>
          <w:b/>
          <w:sz w:val="32"/>
          <w:szCs w:val="32"/>
        </w:rPr>
        <w:t>Stap 4</w:t>
      </w:r>
    </w:p>
    <w:p w14:paraId="06EDBF2E" w14:textId="77777777" w:rsidR="00D41A7F" w:rsidRDefault="00D41A7F">
      <w:r>
        <w:t xml:space="preserve">stereotypen en karikaturen: een stereotype is een zeer simpele weergave van een idee of een groep. Een stereotype is vaak beledigend, maar ze maken soms de boodschap van een cartoon snel duidelijk. Ze laten ook zien hoe er in een bepaald land over het algemeen gedacht wordt. Een stereotype is dus ook belangrijk om te achterhalen wie de tekenaar is. Een karikatuur is het tegenovergesteld van een stereotype. Het geeft de individuele kenmerken van een persoon sterk uitvergroot weer. </w:t>
      </w:r>
    </w:p>
    <w:p w14:paraId="69CC0A18" w14:textId="77777777" w:rsidR="00D41A7F" w:rsidRDefault="00D41A7F">
      <w:r>
        <w:t>vraag: probeer te achterhalen welke personen of groepen worden afgebeeld in de karikaturen en stereotypen en bedenk welke boodschap ze overbrengen.</w:t>
      </w:r>
    </w:p>
    <w:p w14:paraId="53AC385F" w14:textId="77777777" w:rsidR="00D41A7F" w:rsidRPr="00193634" w:rsidRDefault="00D41A7F">
      <w:pPr>
        <w:rPr>
          <w:b/>
          <w:sz w:val="32"/>
          <w:szCs w:val="32"/>
        </w:rPr>
      </w:pPr>
      <w:r>
        <w:rPr>
          <w:b/>
          <w:sz w:val="32"/>
          <w:szCs w:val="32"/>
        </w:rPr>
        <w:t>Stap 5</w:t>
      </w:r>
    </w:p>
    <w:p w14:paraId="10FB85CE" w14:textId="77777777" w:rsidR="00D41A7F" w:rsidRDefault="00D41A7F">
      <w:r>
        <w:t>argumenten of een slogan: een slogan geeft een mening weer zonder dat te bewijzen. In een goede cartoon zal de tekenaar proberen zijn mening te bewijzen. De bewijzen zijn te vinden in de cartoon, soms in de tekst, soms in de afbeelding zelf.</w:t>
      </w:r>
    </w:p>
    <w:p w14:paraId="1C48FBE4" w14:textId="77777777" w:rsidR="00D41A7F" w:rsidRDefault="00D41A7F">
      <w:r>
        <w:t>vraag: welke onderdelen van de cartoon ondersteunen de boodschap die de tekenaar over wil brengen?</w:t>
      </w:r>
    </w:p>
    <w:p w14:paraId="36F41B51" w14:textId="77777777" w:rsidR="00D41A7F" w:rsidRPr="00193634" w:rsidRDefault="00D41A7F">
      <w:pPr>
        <w:rPr>
          <w:b/>
          <w:sz w:val="32"/>
          <w:szCs w:val="32"/>
        </w:rPr>
      </w:pPr>
      <w:r>
        <w:rPr>
          <w:b/>
          <w:sz w:val="32"/>
          <w:szCs w:val="32"/>
        </w:rPr>
        <w:lastRenderedPageBreak/>
        <w:t>Stap 6</w:t>
      </w:r>
    </w:p>
    <w:p w14:paraId="4DC8C2D3" w14:textId="77777777" w:rsidR="00D41A7F" w:rsidRDefault="00D41A7F">
      <w:r>
        <w:t>het gebruik en misbruik van politieke cartoons: een cartoon kan grappig zijn of beledigend of schandelijk, maar het doel van een cartoon is om je aan het denken te zetten over iets dat in het nieuws speelt. Je kunt ze niet gebruiken als bronnen die aangeven hoe iets op een bepaald moment was. Cartoons geven aan hoe de stemming onder bepaalde mensen was en ze geven inzicht in trends en meningen, maar niet in historische feiten.</w:t>
      </w:r>
    </w:p>
    <w:p w14:paraId="29E6EEAC" w14:textId="77777777" w:rsidR="00D41A7F" w:rsidRDefault="00D41A7F">
      <w:r>
        <w:t>vraag: welke politieke mening probeert de tekenaar over te brengen en hoe zou deze weerlegd kunnen worden?</w:t>
      </w:r>
    </w:p>
    <w:p w14:paraId="2FB32F95" w14:textId="08352493" w:rsidR="00D41A7F" w:rsidRDefault="00D41A7F" w:rsidP="00D41A7F">
      <w:pPr>
        <w:rPr>
          <w:b/>
          <w:sz w:val="36"/>
          <w:szCs w:val="36"/>
        </w:rPr>
      </w:pPr>
      <w:r>
        <w:rPr>
          <w:b/>
          <w:sz w:val="36"/>
          <w:szCs w:val="36"/>
        </w:rPr>
        <w:br w:type="page"/>
      </w:r>
    </w:p>
    <w:p w14:paraId="7E1743A5" w14:textId="3AF82BF2" w:rsidR="007D0B55" w:rsidRPr="007D0B55" w:rsidRDefault="007D0B55" w:rsidP="00D41A7F">
      <w:pPr>
        <w:jc w:val="center"/>
        <w:rPr>
          <w:b/>
          <w:sz w:val="36"/>
          <w:szCs w:val="36"/>
        </w:rPr>
      </w:pPr>
      <w:r w:rsidRPr="007D0B55">
        <w:rPr>
          <w:b/>
          <w:sz w:val="36"/>
          <w:szCs w:val="36"/>
        </w:rPr>
        <w:lastRenderedPageBreak/>
        <w:t>De Cartoons</w:t>
      </w:r>
    </w:p>
    <w:p w14:paraId="5D8B102B" w14:textId="77777777" w:rsidR="007D0B55" w:rsidRDefault="007D0B55"/>
    <w:p w14:paraId="375F38BF" w14:textId="77777777" w:rsidR="006378B6" w:rsidRDefault="006378B6">
      <w:r>
        <w:t>Cartoon 1:</w:t>
      </w:r>
    </w:p>
    <w:p w14:paraId="5B10BF64" w14:textId="77777777" w:rsidR="006378B6" w:rsidRDefault="006378B6">
      <w:r>
        <w:rPr>
          <w:noProof/>
          <w:lang w:eastAsia="nl-NL"/>
        </w:rPr>
        <w:drawing>
          <wp:inline distT="0" distB="0" distL="0" distR="0" wp14:anchorId="5B9A3196" wp14:editId="456D3ABB">
            <wp:extent cx="5941695" cy="4555300"/>
            <wp:effectExtent l="0" t="0" r="1905"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War-Finance-National-Debt-Cartoons-Bernard-Partridge-Cartoons-Punch-Magazine-1922-08-09-133.jpg"/>
                    <pic:cNvPicPr/>
                  </pic:nvPicPr>
                  <pic:blipFill>
                    <a:blip r:embed="rId8">
                      <a:extLst>
                        <a:ext uri="{28A0092B-C50C-407E-A947-70E740481C1C}">
                          <a14:useLocalDpi xmlns:a14="http://schemas.microsoft.com/office/drawing/2010/main" val="0"/>
                        </a:ext>
                      </a:extLst>
                    </a:blip>
                    <a:stretch>
                      <a:fillRect/>
                    </a:stretch>
                  </pic:blipFill>
                  <pic:spPr>
                    <a:xfrm>
                      <a:off x="0" y="0"/>
                      <a:ext cx="5942293" cy="4555759"/>
                    </a:xfrm>
                    <a:prstGeom prst="rect">
                      <a:avLst/>
                    </a:prstGeom>
                  </pic:spPr>
                </pic:pic>
              </a:graphicData>
            </a:graphic>
          </wp:inline>
        </w:drawing>
      </w:r>
    </w:p>
    <w:p w14:paraId="2C8B4E86" w14:textId="77777777" w:rsidR="006378B6" w:rsidRDefault="000725C7">
      <w:r>
        <w:t>T</w:t>
      </w:r>
      <w:r w:rsidR="006378B6">
        <w:t>oelichting: cartoon uit 1922</w:t>
      </w:r>
    </w:p>
    <w:p w14:paraId="7750336F" w14:textId="77777777" w:rsidR="006378B6" w:rsidRDefault="006378B6">
      <w:r>
        <w:t>I.O.U. betekent: I owe you = ik heb schuld bij jou</w:t>
      </w:r>
    </w:p>
    <w:p w14:paraId="5AD21179" w14:textId="77777777" w:rsidR="006378B6" w:rsidRDefault="006378B6">
      <w:r>
        <w:t>I PAY U betekent: I pay you = ik betaal jou</w:t>
      </w:r>
    </w:p>
    <w:p w14:paraId="47F53B61" w14:textId="77777777" w:rsidR="006378B6" w:rsidRDefault="006378B6">
      <w:r>
        <w:br w:type="page"/>
      </w:r>
    </w:p>
    <w:p w14:paraId="25F3CBB6" w14:textId="77777777" w:rsidR="006378B6" w:rsidRDefault="006378B6">
      <w:r>
        <w:lastRenderedPageBreak/>
        <w:t>Cartoon 2:</w:t>
      </w:r>
    </w:p>
    <w:p w14:paraId="14DAC5EF" w14:textId="77777777" w:rsidR="006378B6" w:rsidRDefault="006378B6">
      <w:r>
        <w:rPr>
          <w:noProof/>
          <w:lang w:eastAsia="nl-NL"/>
        </w:rPr>
        <w:drawing>
          <wp:inline distT="0" distB="0" distL="0" distR="0" wp14:anchorId="0A72FFB6" wp14:editId="78C8B28B">
            <wp:extent cx="4341495" cy="5601930"/>
            <wp:effectExtent l="0" t="0" r="1905" b="12065"/>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cerussia hitler.jpg"/>
                    <pic:cNvPicPr/>
                  </pic:nvPicPr>
                  <pic:blipFill>
                    <a:blip r:embed="rId9">
                      <a:extLst>
                        <a:ext uri="{28A0092B-C50C-407E-A947-70E740481C1C}">
                          <a14:useLocalDpi xmlns:a14="http://schemas.microsoft.com/office/drawing/2010/main" val="0"/>
                        </a:ext>
                      </a:extLst>
                    </a:blip>
                    <a:stretch>
                      <a:fillRect/>
                    </a:stretch>
                  </pic:blipFill>
                  <pic:spPr>
                    <a:xfrm>
                      <a:off x="0" y="0"/>
                      <a:ext cx="4342752" cy="5603551"/>
                    </a:xfrm>
                    <a:prstGeom prst="rect">
                      <a:avLst/>
                    </a:prstGeom>
                  </pic:spPr>
                </pic:pic>
              </a:graphicData>
            </a:graphic>
          </wp:inline>
        </w:drawing>
      </w:r>
    </w:p>
    <w:p w14:paraId="27E819DF" w14:textId="77777777" w:rsidR="006378B6" w:rsidRDefault="006378B6">
      <w:r>
        <w:t>Toelichting:</w:t>
      </w:r>
    </w:p>
    <w:p w14:paraId="0E3554C2" w14:textId="77777777" w:rsidR="000725C7" w:rsidRDefault="000725C7">
      <w:r>
        <w:t>Cartoon uit 1936</w:t>
      </w:r>
    </w:p>
    <w:p w14:paraId="2F015AAA" w14:textId="77777777" w:rsidR="000725C7" w:rsidRDefault="000725C7">
      <w:r>
        <w:t>“Cock and bear story” is een vervorming van “cock and bull story” wat een onzin verhaal betekent.</w:t>
      </w:r>
    </w:p>
    <w:p w14:paraId="61FFEA79" w14:textId="77777777" w:rsidR="000725C7" w:rsidRDefault="000725C7">
      <w:r>
        <w:br w:type="page"/>
      </w:r>
    </w:p>
    <w:p w14:paraId="31D2FF12" w14:textId="77777777" w:rsidR="000725C7" w:rsidRDefault="000725C7">
      <w:r>
        <w:lastRenderedPageBreak/>
        <w:t>Cartoon 3:</w:t>
      </w:r>
    </w:p>
    <w:p w14:paraId="06902A96" w14:textId="77777777" w:rsidR="000725C7" w:rsidRDefault="000725C7">
      <w:r>
        <w:rPr>
          <w:noProof/>
          <w:lang w:eastAsia="nl-NL"/>
        </w:rPr>
        <w:drawing>
          <wp:inline distT="0" distB="0" distL="0" distR="0" wp14:anchorId="46767F00" wp14:editId="4AF2EA42">
            <wp:extent cx="5889031" cy="3606595"/>
            <wp:effectExtent l="0" t="0" r="3810" b="63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9.jpg"/>
                    <pic:cNvPicPr/>
                  </pic:nvPicPr>
                  <pic:blipFill>
                    <a:blip r:embed="rId10">
                      <a:extLst>
                        <a:ext uri="{28A0092B-C50C-407E-A947-70E740481C1C}">
                          <a14:useLocalDpi xmlns:a14="http://schemas.microsoft.com/office/drawing/2010/main" val="0"/>
                        </a:ext>
                      </a:extLst>
                    </a:blip>
                    <a:stretch>
                      <a:fillRect/>
                    </a:stretch>
                  </pic:blipFill>
                  <pic:spPr>
                    <a:xfrm>
                      <a:off x="0" y="0"/>
                      <a:ext cx="5889031" cy="3606595"/>
                    </a:xfrm>
                    <a:prstGeom prst="rect">
                      <a:avLst/>
                    </a:prstGeom>
                  </pic:spPr>
                </pic:pic>
              </a:graphicData>
            </a:graphic>
          </wp:inline>
        </w:drawing>
      </w:r>
    </w:p>
    <w:p w14:paraId="63BE762F" w14:textId="77777777" w:rsidR="006A72DB" w:rsidRDefault="006A72DB"/>
    <w:p w14:paraId="1CC8E409" w14:textId="77777777" w:rsidR="006A72DB" w:rsidRDefault="006A72DB">
      <w:r>
        <w:t>Toelichting: cartoon uit begin jaren 80.</w:t>
      </w:r>
    </w:p>
    <w:p w14:paraId="61E0E384" w14:textId="77777777" w:rsidR="006A72DB" w:rsidRDefault="006A72DB"/>
    <w:p w14:paraId="0B852C47" w14:textId="77777777" w:rsidR="006A72DB" w:rsidRDefault="006A72DB"/>
    <w:p w14:paraId="0F0053CC" w14:textId="77777777" w:rsidR="006A72DB" w:rsidRDefault="006A72DB"/>
    <w:p w14:paraId="1A9B6ED6" w14:textId="77777777" w:rsidR="006A72DB" w:rsidRDefault="006A72DB"/>
    <w:p w14:paraId="57F7C448" w14:textId="77777777" w:rsidR="006A72DB" w:rsidRDefault="006A72DB"/>
    <w:p w14:paraId="5731F55E" w14:textId="77777777" w:rsidR="006A72DB" w:rsidRDefault="006A72DB"/>
    <w:p w14:paraId="329EF09D" w14:textId="77777777" w:rsidR="006A72DB" w:rsidRDefault="006A72DB"/>
    <w:p w14:paraId="16818C3B" w14:textId="77777777" w:rsidR="006A72DB" w:rsidRDefault="006A72DB"/>
    <w:p w14:paraId="02ED7B12" w14:textId="77777777" w:rsidR="006A72DB" w:rsidRDefault="006A72DB"/>
    <w:p w14:paraId="6B970786" w14:textId="77777777" w:rsidR="006A72DB" w:rsidRDefault="006A72DB"/>
    <w:p w14:paraId="1C08A369" w14:textId="77777777" w:rsidR="006A72DB" w:rsidRDefault="006A72DB"/>
    <w:p w14:paraId="1271A3C7" w14:textId="77777777" w:rsidR="006A72DB" w:rsidRDefault="006A72DB"/>
    <w:p w14:paraId="2CA4B859" w14:textId="77777777" w:rsidR="006A72DB" w:rsidRDefault="006A72DB"/>
    <w:p w14:paraId="46410ADE" w14:textId="77777777" w:rsidR="006A72DB" w:rsidRDefault="006A72DB"/>
    <w:p w14:paraId="484ACD00" w14:textId="77777777" w:rsidR="007F0296" w:rsidRDefault="006A72DB">
      <w:r>
        <w:rPr>
          <w:noProof/>
          <w:lang w:eastAsia="nl-NL"/>
        </w:rPr>
        <w:lastRenderedPageBreak/>
        <w:drawing>
          <wp:anchor distT="0" distB="0" distL="114300" distR="114300" simplePos="0" relativeHeight="251658240" behindDoc="0" locked="0" layoutInCell="1" allowOverlap="1" wp14:anchorId="6411B5D9" wp14:editId="167A37CD">
            <wp:simplePos x="0" y="0"/>
            <wp:positionH relativeFrom="column">
              <wp:posOffset>-685800</wp:posOffset>
            </wp:positionH>
            <wp:positionV relativeFrom="paragraph">
              <wp:posOffset>457200</wp:posOffset>
            </wp:positionV>
            <wp:extent cx="6852920" cy="5060950"/>
            <wp:effectExtent l="0" t="0" r="5080" b="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o stalin.jpg"/>
                    <pic:cNvPicPr/>
                  </pic:nvPicPr>
                  <pic:blipFill>
                    <a:blip r:embed="rId11">
                      <a:extLst>
                        <a:ext uri="{28A0092B-C50C-407E-A947-70E740481C1C}">
                          <a14:useLocalDpi xmlns:a14="http://schemas.microsoft.com/office/drawing/2010/main" val="0"/>
                        </a:ext>
                      </a:extLst>
                    </a:blip>
                    <a:stretch>
                      <a:fillRect/>
                    </a:stretch>
                  </pic:blipFill>
                  <pic:spPr>
                    <a:xfrm>
                      <a:off x="0" y="0"/>
                      <a:ext cx="6852920" cy="5060950"/>
                    </a:xfrm>
                    <a:prstGeom prst="rect">
                      <a:avLst/>
                    </a:prstGeom>
                  </pic:spPr>
                </pic:pic>
              </a:graphicData>
            </a:graphic>
            <wp14:sizeRelH relativeFrom="page">
              <wp14:pctWidth>0</wp14:pctWidth>
            </wp14:sizeRelH>
            <wp14:sizeRelV relativeFrom="page">
              <wp14:pctHeight>0</wp14:pctHeight>
            </wp14:sizeRelV>
          </wp:anchor>
        </w:drawing>
      </w:r>
      <w:r>
        <w:t>Cartoon 4:</w:t>
      </w:r>
    </w:p>
    <w:p w14:paraId="78A7577B" w14:textId="77777777" w:rsidR="006A72DB" w:rsidRDefault="006A72DB"/>
    <w:p w14:paraId="46D40BC2" w14:textId="77777777" w:rsidR="006A72DB" w:rsidRDefault="006A72DB">
      <w:r>
        <w:t>Toelichting: cartoon uit 1949</w:t>
      </w:r>
    </w:p>
    <w:p w14:paraId="4FD3F7E7" w14:textId="77777777" w:rsidR="006A72DB" w:rsidRDefault="006A72DB">
      <w:r>
        <w:t>Tekst: encirclement: omsingeling</w:t>
      </w:r>
    </w:p>
    <w:p w14:paraId="11DA3E60" w14:textId="77777777" w:rsidR="006A72DB" w:rsidRDefault="006A72DB">
      <w:r>
        <w:t>warmongers: oorlogsstokers</w:t>
      </w:r>
    </w:p>
    <w:p w14:paraId="7C979A19" w14:textId="77777777" w:rsidR="0011402B" w:rsidRDefault="0011402B"/>
    <w:p w14:paraId="5EFFBE3F" w14:textId="77777777" w:rsidR="0011402B" w:rsidRDefault="0011402B">
      <w:r>
        <w:br w:type="page"/>
      </w:r>
    </w:p>
    <w:p w14:paraId="143258D2" w14:textId="77777777" w:rsidR="0011402B" w:rsidRDefault="0011402B">
      <w:r>
        <w:lastRenderedPageBreak/>
        <w:t>Cartoon 5:</w:t>
      </w:r>
    </w:p>
    <w:p w14:paraId="6A863346" w14:textId="77777777" w:rsidR="0011402B" w:rsidRDefault="0011402B">
      <w:r>
        <w:rPr>
          <w:noProof/>
          <w:lang w:eastAsia="nl-NL"/>
        </w:rPr>
        <w:drawing>
          <wp:inline distT="0" distB="0" distL="0" distR="0" wp14:anchorId="69BB7183" wp14:editId="56FE97B7">
            <wp:extent cx="6270333" cy="4036695"/>
            <wp:effectExtent l="0" t="0" r="3810" b="190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zzy bunny gorbi.jpg"/>
                    <pic:cNvPicPr/>
                  </pic:nvPicPr>
                  <pic:blipFill>
                    <a:blip r:embed="rId12">
                      <a:extLst>
                        <a:ext uri="{28A0092B-C50C-407E-A947-70E740481C1C}">
                          <a14:useLocalDpi xmlns:a14="http://schemas.microsoft.com/office/drawing/2010/main" val="0"/>
                        </a:ext>
                      </a:extLst>
                    </a:blip>
                    <a:stretch>
                      <a:fillRect/>
                    </a:stretch>
                  </pic:blipFill>
                  <pic:spPr>
                    <a:xfrm>
                      <a:off x="0" y="0"/>
                      <a:ext cx="6270333" cy="4036695"/>
                    </a:xfrm>
                    <a:prstGeom prst="rect">
                      <a:avLst/>
                    </a:prstGeom>
                  </pic:spPr>
                </pic:pic>
              </a:graphicData>
            </a:graphic>
          </wp:inline>
        </w:drawing>
      </w:r>
    </w:p>
    <w:p w14:paraId="3969ED1B" w14:textId="77777777" w:rsidR="006A72DB" w:rsidRDefault="0011402B">
      <w:r>
        <w:t>Toelichting: Gorbatsjov in 1987</w:t>
      </w:r>
    </w:p>
    <w:p w14:paraId="2FB9F522" w14:textId="77777777" w:rsidR="0011402B" w:rsidRDefault="0011402B"/>
    <w:p w14:paraId="0BFDE868" w14:textId="77777777" w:rsidR="0011402B" w:rsidRDefault="0011402B">
      <w:r>
        <w:br w:type="page"/>
      </w:r>
    </w:p>
    <w:p w14:paraId="26C98319" w14:textId="77777777" w:rsidR="0011402B" w:rsidRDefault="0011402B">
      <w:r>
        <w:lastRenderedPageBreak/>
        <w:t>Cartoon 6:</w:t>
      </w:r>
    </w:p>
    <w:p w14:paraId="1BB71B18" w14:textId="77777777" w:rsidR="0011402B" w:rsidRPr="004A0384" w:rsidRDefault="004A26C0">
      <w:pPr>
        <w:rPr>
          <w:rFonts w:cs="Arial"/>
        </w:rPr>
      </w:pPr>
      <w:r w:rsidRPr="004A0384">
        <w:rPr>
          <w:rFonts w:cs="Arial"/>
          <w:noProof/>
          <w:lang w:eastAsia="nl-NL"/>
        </w:rPr>
        <w:drawing>
          <wp:inline distT="0" distB="0" distL="0" distR="0" wp14:anchorId="000F1B41" wp14:editId="5E9542EF">
            <wp:extent cx="5756910" cy="4830445"/>
            <wp:effectExtent l="0" t="0" r="889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tpent%20chroestjov%20cse%20dtl%20en%20europa.gif"/>
                    <pic:cNvPicPr/>
                  </pic:nvPicPr>
                  <pic:blipFill>
                    <a:blip r:embed="rId13">
                      <a:extLst>
                        <a:ext uri="{28A0092B-C50C-407E-A947-70E740481C1C}">
                          <a14:useLocalDpi xmlns:a14="http://schemas.microsoft.com/office/drawing/2010/main" val="0"/>
                        </a:ext>
                      </a:extLst>
                    </a:blip>
                    <a:stretch>
                      <a:fillRect/>
                    </a:stretch>
                  </pic:blipFill>
                  <pic:spPr>
                    <a:xfrm>
                      <a:off x="0" y="0"/>
                      <a:ext cx="5756910" cy="4830445"/>
                    </a:xfrm>
                    <a:prstGeom prst="rect">
                      <a:avLst/>
                    </a:prstGeom>
                  </pic:spPr>
                </pic:pic>
              </a:graphicData>
            </a:graphic>
          </wp:inline>
        </w:drawing>
      </w:r>
    </w:p>
    <w:p w14:paraId="5A97265C" w14:textId="77777777" w:rsidR="006A72DB" w:rsidRDefault="004A0384">
      <w:pPr>
        <w:rPr>
          <w:rFonts w:cs="Arial"/>
          <w:lang w:val="en-US"/>
        </w:rPr>
      </w:pPr>
      <w:r w:rsidRPr="004A0384">
        <w:rPr>
          <w:rFonts w:cs="Arial"/>
        </w:rPr>
        <w:t xml:space="preserve">Toelichting: </w:t>
      </w:r>
      <w:r w:rsidRPr="004A0384">
        <w:rPr>
          <w:rFonts w:cs="Arial"/>
          <w:lang w:val="en-US"/>
        </w:rPr>
        <w:t>‘Chroesjtsjov: ons ideaal is een wereldomvattende ideologie’, Het Parool, 1962.</w:t>
      </w:r>
    </w:p>
    <w:p w14:paraId="73A76B90" w14:textId="77777777" w:rsidR="004A0384" w:rsidRDefault="004A0384">
      <w:pPr>
        <w:rPr>
          <w:rFonts w:cs="Arial"/>
          <w:lang w:val="en-US"/>
        </w:rPr>
      </w:pPr>
    </w:p>
    <w:p w14:paraId="78D672D6" w14:textId="77777777" w:rsidR="004A0384" w:rsidRDefault="004A0384">
      <w:pPr>
        <w:rPr>
          <w:rFonts w:cs="Arial"/>
          <w:lang w:val="en-US"/>
        </w:rPr>
      </w:pPr>
      <w:r>
        <w:rPr>
          <w:rFonts w:cs="Arial"/>
          <w:lang w:val="en-US"/>
        </w:rPr>
        <w:br w:type="page"/>
      </w:r>
    </w:p>
    <w:p w14:paraId="560081F0" w14:textId="77777777" w:rsidR="004A0384" w:rsidRDefault="004A0384">
      <w:pPr>
        <w:rPr>
          <w:rFonts w:cs="Arial"/>
        </w:rPr>
      </w:pPr>
      <w:r>
        <w:rPr>
          <w:rFonts w:cs="Arial"/>
        </w:rPr>
        <w:lastRenderedPageBreak/>
        <w:t>Cartoon 7:</w:t>
      </w:r>
    </w:p>
    <w:p w14:paraId="6C85BA50" w14:textId="77777777" w:rsidR="006D5388" w:rsidRDefault="006D5388">
      <w:pPr>
        <w:rPr>
          <w:rFonts w:cs="Arial"/>
        </w:rPr>
      </w:pPr>
      <w:r>
        <w:rPr>
          <w:rFonts w:cs="Arial"/>
          <w:noProof/>
          <w:lang w:eastAsia="nl-NL"/>
        </w:rPr>
        <w:drawing>
          <wp:inline distT="0" distB="0" distL="0" distR="0" wp14:anchorId="1F35BF1E" wp14:editId="6BF19F6A">
            <wp:extent cx="5027295" cy="6197372"/>
            <wp:effectExtent l="0" t="0" r="1905" b="63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tlers laatste bondgenoot 1944.jpg"/>
                    <pic:cNvPicPr/>
                  </pic:nvPicPr>
                  <pic:blipFill>
                    <a:blip r:embed="rId14">
                      <a:extLst>
                        <a:ext uri="{28A0092B-C50C-407E-A947-70E740481C1C}">
                          <a14:useLocalDpi xmlns:a14="http://schemas.microsoft.com/office/drawing/2010/main" val="0"/>
                        </a:ext>
                      </a:extLst>
                    </a:blip>
                    <a:stretch>
                      <a:fillRect/>
                    </a:stretch>
                  </pic:blipFill>
                  <pic:spPr>
                    <a:xfrm>
                      <a:off x="0" y="0"/>
                      <a:ext cx="5027968" cy="6198201"/>
                    </a:xfrm>
                    <a:prstGeom prst="rect">
                      <a:avLst/>
                    </a:prstGeom>
                  </pic:spPr>
                </pic:pic>
              </a:graphicData>
            </a:graphic>
          </wp:inline>
        </w:drawing>
      </w:r>
    </w:p>
    <w:p w14:paraId="61497F01" w14:textId="77777777" w:rsidR="00B01B13" w:rsidRDefault="00B01B13">
      <w:pPr>
        <w:rPr>
          <w:rFonts w:cs="Arial"/>
        </w:rPr>
      </w:pPr>
      <w:r>
        <w:rPr>
          <w:rFonts w:cs="Arial"/>
        </w:rPr>
        <w:t>Toelichting: Hitlers laatste bondgenoot (1944)</w:t>
      </w:r>
    </w:p>
    <w:p w14:paraId="7D2BD407" w14:textId="77777777" w:rsidR="00F04A6C" w:rsidRDefault="00F04A6C">
      <w:pPr>
        <w:rPr>
          <w:rFonts w:cs="Arial"/>
        </w:rPr>
      </w:pPr>
    </w:p>
    <w:p w14:paraId="15721611" w14:textId="54C55806" w:rsidR="00F04A6C" w:rsidRDefault="00F04A6C">
      <w:pPr>
        <w:rPr>
          <w:rFonts w:cs="Arial"/>
        </w:rPr>
      </w:pPr>
      <w:r>
        <w:rPr>
          <w:rFonts w:cs="Arial"/>
        </w:rPr>
        <w:br w:type="page"/>
      </w:r>
    </w:p>
    <w:p w14:paraId="31CED3D1" w14:textId="7F5D2113" w:rsidR="00610E0B" w:rsidRDefault="00F04A6C">
      <w:pPr>
        <w:rPr>
          <w:rFonts w:cs="Arial"/>
        </w:rPr>
      </w:pPr>
      <w:r>
        <w:rPr>
          <w:rFonts w:cs="Arial"/>
        </w:rPr>
        <w:lastRenderedPageBreak/>
        <w:t>Cartoon 8:</w:t>
      </w:r>
    </w:p>
    <w:p w14:paraId="7A5F7250" w14:textId="77777777" w:rsidR="00610E0B" w:rsidRDefault="00610E0B" w:rsidP="00610E0B">
      <w:pPr>
        <w:rPr>
          <w:rFonts w:cs="Arial"/>
        </w:rPr>
      </w:pPr>
      <w:r>
        <w:rPr>
          <w:rFonts w:cs="Arial"/>
          <w:noProof/>
          <w:lang w:eastAsia="nl-NL"/>
        </w:rPr>
        <w:drawing>
          <wp:inline distT="0" distB="0" distL="0" distR="0" wp14:anchorId="1029FAAE" wp14:editId="35828FC5">
            <wp:extent cx="6464877" cy="4493895"/>
            <wp:effectExtent l="0" t="0" r="12700" b="1905"/>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kes-anti-proliferation-irony-iran-cartoon.jpg"/>
                    <pic:cNvPicPr/>
                  </pic:nvPicPr>
                  <pic:blipFill>
                    <a:blip r:embed="rId15">
                      <a:extLst>
                        <a:ext uri="{28A0092B-C50C-407E-A947-70E740481C1C}">
                          <a14:useLocalDpi xmlns:a14="http://schemas.microsoft.com/office/drawing/2010/main" val="0"/>
                        </a:ext>
                      </a:extLst>
                    </a:blip>
                    <a:stretch>
                      <a:fillRect/>
                    </a:stretch>
                  </pic:blipFill>
                  <pic:spPr>
                    <a:xfrm>
                      <a:off x="0" y="0"/>
                      <a:ext cx="6464877" cy="4493895"/>
                    </a:xfrm>
                    <a:prstGeom prst="rect">
                      <a:avLst/>
                    </a:prstGeom>
                  </pic:spPr>
                </pic:pic>
              </a:graphicData>
            </a:graphic>
          </wp:inline>
        </w:drawing>
      </w:r>
    </w:p>
    <w:p w14:paraId="3AB16B3D" w14:textId="77777777" w:rsidR="00610E0B" w:rsidRDefault="00610E0B" w:rsidP="00610E0B">
      <w:pPr>
        <w:rPr>
          <w:rFonts w:cs="Arial"/>
        </w:rPr>
      </w:pPr>
      <w:r>
        <w:rPr>
          <w:rFonts w:cs="Arial"/>
        </w:rPr>
        <w:t>Toelichting: 2012</w:t>
      </w:r>
    </w:p>
    <w:p w14:paraId="436BC685" w14:textId="77777777" w:rsidR="00610E0B" w:rsidRDefault="00610E0B" w:rsidP="00610E0B">
      <w:pPr>
        <w:rPr>
          <w:rFonts w:cs="Arial"/>
        </w:rPr>
      </w:pPr>
      <w:r>
        <w:rPr>
          <w:rFonts w:cs="Arial"/>
        </w:rPr>
        <w:t xml:space="preserve">tekst: Genoeg! Kun je niet zien dat we het druk hebben? </w:t>
      </w:r>
    </w:p>
    <w:p w14:paraId="18ABC179" w14:textId="77777777" w:rsidR="00610E0B" w:rsidRDefault="00610E0B" w:rsidP="00610E0B">
      <w:pPr>
        <w:rPr>
          <w:rFonts w:cs="Arial"/>
        </w:rPr>
      </w:pPr>
      <w:r>
        <w:rPr>
          <w:rFonts w:cs="Arial"/>
        </w:rPr>
        <w:t>De anti-proliferatie brigade (stopt verspreiding van kernwapens)</w:t>
      </w:r>
    </w:p>
    <w:p w14:paraId="5CAD2612" w14:textId="77777777" w:rsidR="00610E0B" w:rsidRDefault="00610E0B">
      <w:pPr>
        <w:rPr>
          <w:rFonts w:cs="Arial"/>
        </w:rPr>
      </w:pPr>
      <w:r>
        <w:rPr>
          <w:rFonts w:cs="Arial"/>
        </w:rPr>
        <w:br w:type="page"/>
      </w:r>
    </w:p>
    <w:p w14:paraId="51E758DE" w14:textId="77777777" w:rsidR="00610E0B" w:rsidRDefault="00610E0B">
      <w:pPr>
        <w:rPr>
          <w:rFonts w:cs="Arial"/>
        </w:rPr>
      </w:pPr>
      <w:r>
        <w:rPr>
          <w:rFonts w:cs="Arial"/>
        </w:rPr>
        <w:lastRenderedPageBreak/>
        <w:t>Cartoon 9</w:t>
      </w:r>
    </w:p>
    <w:p w14:paraId="16AE428D" w14:textId="77777777" w:rsidR="00610E0B" w:rsidRDefault="00610E0B" w:rsidP="00610E0B">
      <w:pPr>
        <w:rPr>
          <w:rFonts w:cs="Arial"/>
        </w:rPr>
      </w:pPr>
      <w:r>
        <w:rPr>
          <w:rFonts w:cs="Arial"/>
          <w:noProof/>
          <w:lang w:eastAsia="nl-NL"/>
        </w:rPr>
        <w:drawing>
          <wp:inline distT="0" distB="0" distL="0" distR="0" wp14:anchorId="62A37C1A" wp14:editId="34DCD28E">
            <wp:extent cx="5255895" cy="6674148"/>
            <wp:effectExtent l="0" t="0" r="1905" b="635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W2-Cartoons-Bernard-Partridge-Punch-Magazine-1945-02-21-161.jpg"/>
                    <pic:cNvPicPr/>
                  </pic:nvPicPr>
                  <pic:blipFill>
                    <a:blip r:embed="rId16">
                      <a:extLst>
                        <a:ext uri="{28A0092B-C50C-407E-A947-70E740481C1C}">
                          <a14:useLocalDpi xmlns:a14="http://schemas.microsoft.com/office/drawing/2010/main" val="0"/>
                        </a:ext>
                      </a:extLst>
                    </a:blip>
                    <a:stretch>
                      <a:fillRect/>
                    </a:stretch>
                  </pic:blipFill>
                  <pic:spPr>
                    <a:xfrm>
                      <a:off x="0" y="0"/>
                      <a:ext cx="5258989" cy="6678077"/>
                    </a:xfrm>
                    <a:prstGeom prst="rect">
                      <a:avLst/>
                    </a:prstGeom>
                  </pic:spPr>
                </pic:pic>
              </a:graphicData>
            </a:graphic>
          </wp:inline>
        </w:drawing>
      </w:r>
    </w:p>
    <w:p w14:paraId="363BCACE" w14:textId="77777777" w:rsidR="00610E0B" w:rsidRDefault="00610E0B" w:rsidP="00610E0B">
      <w:pPr>
        <w:rPr>
          <w:rFonts w:cs="Arial"/>
        </w:rPr>
      </w:pPr>
      <w:r>
        <w:rPr>
          <w:rFonts w:cs="Arial"/>
        </w:rPr>
        <w:t>Toelichting: februari 1945</w:t>
      </w:r>
    </w:p>
    <w:p w14:paraId="2EE0016D" w14:textId="77777777" w:rsidR="00610E0B" w:rsidRPr="004A0384" w:rsidRDefault="00610E0B" w:rsidP="00610E0B">
      <w:pPr>
        <w:rPr>
          <w:rFonts w:cs="Arial"/>
        </w:rPr>
      </w:pPr>
      <w:r>
        <w:rPr>
          <w:rFonts w:cs="Arial"/>
        </w:rPr>
        <w:t>tekst: En hoe voelen we ons vandaag?</w:t>
      </w:r>
    </w:p>
    <w:p w14:paraId="3A6A2D96" w14:textId="77777777" w:rsidR="00610E0B" w:rsidRDefault="00610E0B">
      <w:pPr>
        <w:rPr>
          <w:rFonts w:cs="Arial"/>
        </w:rPr>
      </w:pPr>
      <w:r>
        <w:rPr>
          <w:rFonts w:cs="Arial"/>
        </w:rPr>
        <w:br w:type="page"/>
      </w:r>
    </w:p>
    <w:p w14:paraId="2658015C" w14:textId="77777777" w:rsidR="00F2166A" w:rsidRDefault="00610E0B">
      <w:pPr>
        <w:rPr>
          <w:rFonts w:cs="Arial"/>
        </w:rPr>
      </w:pPr>
      <w:r>
        <w:rPr>
          <w:rFonts w:cs="Arial"/>
        </w:rPr>
        <w:lastRenderedPageBreak/>
        <w:t>Cartoon 10</w:t>
      </w:r>
    </w:p>
    <w:p w14:paraId="314966AB" w14:textId="77777777" w:rsidR="00F2166A" w:rsidRDefault="00F2166A">
      <w:pPr>
        <w:rPr>
          <w:rFonts w:cs="Arial"/>
        </w:rPr>
      </w:pPr>
      <w:r w:rsidRPr="00F2166A">
        <w:rPr>
          <w:rFonts w:cs="Arial"/>
          <w:noProof/>
          <w:lang w:eastAsia="nl-NL"/>
        </w:rPr>
        <w:drawing>
          <wp:inline distT="0" distB="0" distL="0" distR="0" wp14:anchorId="447F8FE5" wp14:editId="69269D5C">
            <wp:extent cx="5756910" cy="4360832"/>
            <wp:effectExtent l="0" t="0" r="8890" b="8255"/>
            <wp:docPr id="14" name="Afbeelding 1" descr="cartoon-north-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cartoon-north-korea.jpg"/>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756910" cy="4360832"/>
                    </a:xfrm>
                    <a:prstGeom prst="rect">
                      <a:avLst/>
                    </a:prstGeom>
                  </pic:spPr>
                </pic:pic>
              </a:graphicData>
            </a:graphic>
          </wp:inline>
        </w:drawing>
      </w:r>
      <w:r>
        <w:rPr>
          <w:rFonts w:cs="Arial"/>
        </w:rPr>
        <w:t>Toelichting: 2010</w:t>
      </w:r>
    </w:p>
    <w:p w14:paraId="32CADD86" w14:textId="6241FCFC" w:rsidR="00610E0B" w:rsidRDefault="00610E0B">
      <w:pPr>
        <w:rPr>
          <w:rFonts w:cs="Arial"/>
        </w:rPr>
      </w:pPr>
      <w:r>
        <w:rPr>
          <w:rFonts w:cs="Arial"/>
        </w:rPr>
        <w:br w:type="page"/>
      </w:r>
    </w:p>
    <w:p w14:paraId="02610366" w14:textId="165097D0" w:rsidR="001D27DC" w:rsidRDefault="001D27DC" w:rsidP="001D27DC">
      <w:pPr>
        <w:rPr>
          <w:rFonts w:cs="Arial"/>
        </w:rPr>
      </w:pPr>
      <w:r>
        <w:rPr>
          <w:rFonts w:cs="Arial"/>
        </w:rPr>
        <w:lastRenderedPageBreak/>
        <w:t>Cartoon 11</w:t>
      </w:r>
    </w:p>
    <w:p w14:paraId="5ECC1D6B" w14:textId="77777777" w:rsidR="001D27DC" w:rsidRDefault="001D27DC" w:rsidP="001D27DC">
      <w:pPr>
        <w:rPr>
          <w:rFonts w:cs="Arial"/>
        </w:rPr>
      </w:pPr>
      <w:r w:rsidRPr="00F04A6C">
        <w:rPr>
          <w:rFonts w:cs="Arial"/>
          <w:noProof/>
          <w:lang w:eastAsia="nl-NL"/>
        </w:rPr>
        <w:drawing>
          <wp:inline distT="0" distB="0" distL="0" distR="0" wp14:anchorId="0541FB3B" wp14:editId="4F4FB051">
            <wp:extent cx="5484495" cy="6882504"/>
            <wp:effectExtent l="0" t="0" r="1905" b="1270"/>
            <wp:docPr id="5" name="Afbeelding 5" descr="chroesjtsjov en cas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descr="chroesjtsjov en castro.jpg"/>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485192" cy="6883378"/>
                    </a:xfrm>
                    <a:prstGeom prst="rect">
                      <a:avLst/>
                    </a:prstGeom>
                  </pic:spPr>
                </pic:pic>
              </a:graphicData>
            </a:graphic>
          </wp:inline>
        </w:drawing>
      </w:r>
    </w:p>
    <w:p w14:paraId="57918902" w14:textId="77777777" w:rsidR="001D27DC" w:rsidRDefault="001D27DC" w:rsidP="001D27DC">
      <w:pPr>
        <w:rPr>
          <w:rFonts w:cs="Arial"/>
        </w:rPr>
      </w:pPr>
      <w:r>
        <w:rPr>
          <w:rFonts w:cs="Arial"/>
        </w:rPr>
        <w:t>Toelichting: 1962</w:t>
      </w:r>
    </w:p>
    <w:p w14:paraId="4404988D" w14:textId="1EFD1D7F" w:rsidR="001D27DC" w:rsidRDefault="001D27DC">
      <w:pPr>
        <w:rPr>
          <w:rFonts w:cs="Arial"/>
        </w:rPr>
      </w:pPr>
      <w:r>
        <w:rPr>
          <w:rFonts w:cs="Arial"/>
        </w:rPr>
        <w:br w:type="page"/>
      </w:r>
    </w:p>
    <w:p w14:paraId="6F614A01" w14:textId="2CDCCB33" w:rsidR="00F04A6C" w:rsidRDefault="001D27DC">
      <w:pPr>
        <w:rPr>
          <w:rFonts w:cs="Arial"/>
        </w:rPr>
      </w:pPr>
      <w:r>
        <w:rPr>
          <w:rFonts w:cs="Arial"/>
        </w:rPr>
        <w:lastRenderedPageBreak/>
        <w:t>Cartoon 12</w:t>
      </w:r>
    </w:p>
    <w:p w14:paraId="66A0D982" w14:textId="0751FE21" w:rsidR="00F04A6C" w:rsidRDefault="00F04A6C">
      <w:pPr>
        <w:rPr>
          <w:rFonts w:cs="Arial"/>
        </w:rPr>
      </w:pPr>
      <w:r>
        <w:rPr>
          <w:rFonts w:eastAsia="Times New Roman" w:cs="Times New Roman"/>
          <w:noProof/>
          <w:lang w:eastAsia="nl-NL"/>
        </w:rPr>
        <w:drawing>
          <wp:inline distT="0" distB="0" distL="0" distR="0" wp14:anchorId="4B160A1A" wp14:editId="10E05035">
            <wp:extent cx="5756910" cy="7368845"/>
            <wp:effectExtent l="0" t="0" r="8890" b="0"/>
            <wp:docPr id="1" name="Afbeelding 1" descr="ttp://www.loc.gov/rr/print/swann/valtman/images/valt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p://www.loc.gov/rr/print/swann/valtman/images/valt2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6910" cy="7368845"/>
                    </a:xfrm>
                    <a:prstGeom prst="rect">
                      <a:avLst/>
                    </a:prstGeom>
                    <a:noFill/>
                    <a:ln>
                      <a:noFill/>
                    </a:ln>
                  </pic:spPr>
                </pic:pic>
              </a:graphicData>
            </a:graphic>
          </wp:inline>
        </w:drawing>
      </w:r>
    </w:p>
    <w:p w14:paraId="0871CE0F" w14:textId="010651BF" w:rsidR="00F04A6C" w:rsidRDefault="00F04A6C">
      <w:pPr>
        <w:rPr>
          <w:rFonts w:cs="Arial"/>
        </w:rPr>
      </w:pPr>
      <w:r>
        <w:rPr>
          <w:rFonts w:cs="Arial"/>
        </w:rPr>
        <w:t>Toelichting: 1991</w:t>
      </w:r>
    </w:p>
    <w:p w14:paraId="10FACFE6" w14:textId="6A7ABFC9" w:rsidR="00F04A6C" w:rsidRDefault="00F04A6C">
      <w:pPr>
        <w:rPr>
          <w:rFonts w:cs="Arial"/>
        </w:rPr>
      </w:pPr>
      <w:r>
        <w:rPr>
          <w:rFonts w:cs="Arial"/>
        </w:rPr>
        <w:br w:type="page"/>
      </w:r>
    </w:p>
    <w:p w14:paraId="021C7317" w14:textId="28EEB9B0" w:rsidR="00F04A6C" w:rsidRDefault="001D27DC">
      <w:pPr>
        <w:rPr>
          <w:rFonts w:cs="Arial"/>
        </w:rPr>
      </w:pPr>
      <w:r>
        <w:rPr>
          <w:rFonts w:cs="Arial"/>
        </w:rPr>
        <w:lastRenderedPageBreak/>
        <w:t>Cartoon 13</w:t>
      </w:r>
    </w:p>
    <w:p w14:paraId="1877FBF8" w14:textId="4EC40504" w:rsidR="00F04A6C" w:rsidRDefault="00F04A6C">
      <w:pPr>
        <w:rPr>
          <w:rFonts w:cs="Arial"/>
        </w:rPr>
      </w:pPr>
      <w:r>
        <w:rPr>
          <w:rFonts w:cs="Arial"/>
          <w:noProof/>
          <w:lang w:eastAsia="nl-NL"/>
        </w:rPr>
        <w:drawing>
          <wp:inline distT="0" distB="0" distL="0" distR="0" wp14:anchorId="510148A3" wp14:editId="26D46B17">
            <wp:extent cx="5756910" cy="7224357"/>
            <wp:effectExtent l="0" t="0" r="889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t21.jpg"/>
                    <pic:cNvPicPr/>
                  </pic:nvPicPr>
                  <pic:blipFill>
                    <a:blip r:embed="rId20">
                      <a:extLst>
                        <a:ext uri="{28A0092B-C50C-407E-A947-70E740481C1C}">
                          <a14:useLocalDpi xmlns:a14="http://schemas.microsoft.com/office/drawing/2010/main" val="0"/>
                        </a:ext>
                      </a:extLst>
                    </a:blip>
                    <a:stretch>
                      <a:fillRect/>
                    </a:stretch>
                  </pic:blipFill>
                  <pic:spPr>
                    <a:xfrm>
                      <a:off x="0" y="0"/>
                      <a:ext cx="5756910" cy="7224357"/>
                    </a:xfrm>
                    <a:prstGeom prst="rect">
                      <a:avLst/>
                    </a:prstGeom>
                  </pic:spPr>
                </pic:pic>
              </a:graphicData>
            </a:graphic>
          </wp:inline>
        </w:drawing>
      </w:r>
    </w:p>
    <w:p w14:paraId="7B7463DB" w14:textId="3B27C9F6" w:rsidR="00F04A6C" w:rsidRDefault="00F04A6C">
      <w:pPr>
        <w:rPr>
          <w:rFonts w:cs="Arial"/>
        </w:rPr>
      </w:pPr>
      <w:r>
        <w:rPr>
          <w:rFonts w:cs="Arial"/>
        </w:rPr>
        <w:t>Toelichting: 1966</w:t>
      </w:r>
    </w:p>
    <w:p w14:paraId="007BB086" w14:textId="242FA31A" w:rsidR="00F04A6C" w:rsidRDefault="00F04A6C">
      <w:pPr>
        <w:rPr>
          <w:rFonts w:cs="Arial"/>
        </w:rPr>
      </w:pPr>
      <w:r>
        <w:rPr>
          <w:rFonts w:cs="Arial"/>
        </w:rPr>
        <w:br w:type="page"/>
      </w:r>
    </w:p>
    <w:p w14:paraId="3E9961D6" w14:textId="11FBEFB7" w:rsidR="00553382" w:rsidRDefault="00553382">
      <w:pPr>
        <w:rPr>
          <w:rFonts w:cs="Arial"/>
        </w:rPr>
      </w:pPr>
      <w:r>
        <w:rPr>
          <w:rFonts w:cs="Arial"/>
        </w:rPr>
        <w:lastRenderedPageBreak/>
        <w:t>Cartoon 14</w:t>
      </w:r>
    </w:p>
    <w:p w14:paraId="23DDF474" w14:textId="7B450DE5" w:rsidR="00553382" w:rsidRDefault="006E4676">
      <w:pPr>
        <w:rPr>
          <w:rFonts w:cs="Arial"/>
        </w:rPr>
      </w:pPr>
      <w:r>
        <w:rPr>
          <w:rFonts w:cs="Arial"/>
          <w:noProof/>
          <w:lang w:eastAsia="nl-NL"/>
        </w:rPr>
        <mc:AlternateContent>
          <mc:Choice Requires="wps">
            <w:drawing>
              <wp:anchor distT="0" distB="0" distL="114300" distR="114300" simplePos="0" relativeHeight="251665408" behindDoc="0" locked="0" layoutInCell="1" allowOverlap="1" wp14:anchorId="1484E357" wp14:editId="75E0D081">
                <wp:simplePos x="0" y="0"/>
                <wp:positionH relativeFrom="column">
                  <wp:posOffset>3657600</wp:posOffset>
                </wp:positionH>
                <wp:positionV relativeFrom="paragraph">
                  <wp:posOffset>154940</wp:posOffset>
                </wp:positionV>
                <wp:extent cx="685800" cy="457200"/>
                <wp:effectExtent l="50800" t="25400" r="50800" b="355600"/>
                <wp:wrapThrough wrapText="bothSides">
                  <wp:wrapPolygon edited="0">
                    <wp:start x="4800" y="-1200"/>
                    <wp:lineTo x="-1600" y="0"/>
                    <wp:lineTo x="-1600" y="16800"/>
                    <wp:lineTo x="8000" y="37200"/>
                    <wp:lineTo x="11200" y="37200"/>
                    <wp:lineTo x="21600" y="19200"/>
                    <wp:lineTo x="22400" y="13200"/>
                    <wp:lineTo x="20800" y="4800"/>
                    <wp:lineTo x="17600" y="-1200"/>
                    <wp:lineTo x="4800" y="-1200"/>
                  </wp:wrapPolygon>
                </wp:wrapThrough>
                <wp:docPr id="20" name="Ovale toelichting 20"/>
                <wp:cNvGraphicFramePr/>
                <a:graphic xmlns:a="http://schemas.openxmlformats.org/drawingml/2006/main">
                  <a:graphicData uri="http://schemas.microsoft.com/office/word/2010/wordprocessingShape">
                    <wps:wsp>
                      <wps:cNvSpPr/>
                      <wps:spPr>
                        <a:xfrm>
                          <a:off x="0" y="0"/>
                          <a:ext cx="685800" cy="457200"/>
                        </a:xfrm>
                        <a:prstGeom prst="wedgeEllipseCallout">
                          <a:avLst>
                            <a:gd name="adj1" fmla="val -6018"/>
                            <a:gd name="adj2" fmla="val 104167"/>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518CF701" w14:textId="792C32BF" w:rsidR="00D41A7F" w:rsidRPr="006E4676" w:rsidRDefault="00D41A7F" w:rsidP="006E4676">
                            <w:pPr>
                              <w:rPr>
                                <w:color w:val="FF0000"/>
                                <w:sz w:val="40"/>
                                <w:szCs w:val="40"/>
                              </w:rPr>
                            </w:pPr>
                            <w:r>
                              <w:rPr>
                                <w:color w:val="FF0000"/>
                                <w:sz w:val="40"/>
                                <w:szCs w:val="4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type id="_x0000_t63" coordsize="21600,21600" o:spt="63" adj="1350,25920" path="wr0,,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e toelichting 20" o:spid="_x0000_s1026" type="#_x0000_t63" style="position:absolute;margin-left:4in;margin-top:12.2pt;width:54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" adj="9500,33300" fillcolor="white [3212]" strokecolor="black [3213]">
                <v:shadow on="t" opacity="22937f" mv:blur="40000f" origin=",.5" offset="0,23000emu"/>
                <v:textbox>
                  <w:txbxContent>
                    <w:p w14:paraId="518CF701" w14:textId="792C32BF" w:rsidR="00D41A7F" w:rsidRPr="006E4676" w:rsidRDefault="00D41A7F" w:rsidP="006E4676">
                      <w:pPr>
                        <w:rPr>
                          <w:color w:val="FF0000"/>
                          <w:sz w:val="40"/>
                          <w:szCs w:val="40"/>
                        </w:rPr>
                      </w:pPr>
                      <w:r>
                        <w:rPr>
                          <w:color w:val="FF0000"/>
                          <w:sz w:val="40"/>
                          <w:szCs w:val="40"/>
                        </w:rPr>
                        <w:t>4</w:t>
                      </w:r>
                    </w:p>
                  </w:txbxContent>
                </v:textbox>
                <w10:wrap type="through"/>
              </v:shape>
            </w:pict>
          </mc:Fallback>
        </mc:AlternateContent>
      </w:r>
      <w:r>
        <w:rPr>
          <w:rFonts w:cs="Arial"/>
          <w:noProof/>
          <w:lang w:eastAsia="nl-NL"/>
        </w:rPr>
        <mc:AlternateContent>
          <mc:Choice Requires="wps">
            <w:drawing>
              <wp:anchor distT="0" distB="0" distL="114300" distR="114300" simplePos="0" relativeHeight="251663360" behindDoc="0" locked="0" layoutInCell="1" allowOverlap="1" wp14:anchorId="1EDF32E7" wp14:editId="0274A1D3">
                <wp:simplePos x="0" y="0"/>
                <wp:positionH relativeFrom="column">
                  <wp:posOffset>3200400</wp:posOffset>
                </wp:positionH>
                <wp:positionV relativeFrom="paragraph">
                  <wp:posOffset>2440940</wp:posOffset>
                </wp:positionV>
                <wp:extent cx="685800" cy="457200"/>
                <wp:effectExtent l="50800" t="482600" r="76200" b="101600"/>
                <wp:wrapThrough wrapText="bothSides">
                  <wp:wrapPolygon edited="0">
                    <wp:start x="6400" y="-22800"/>
                    <wp:lineTo x="5600" y="-2400"/>
                    <wp:lineTo x="0" y="-2400"/>
                    <wp:lineTo x="-1600" y="2400"/>
                    <wp:lineTo x="-1600" y="18000"/>
                    <wp:lineTo x="4800" y="24000"/>
                    <wp:lineTo x="5600" y="25200"/>
                    <wp:lineTo x="16000" y="25200"/>
                    <wp:lineTo x="16800" y="24000"/>
                    <wp:lineTo x="23200" y="18000"/>
                    <wp:lineTo x="23200" y="8400"/>
                    <wp:lineTo x="18400" y="-2400"/>
                    <wp:lineTo x="16000" y="-21600"/>
                    <wp:lineTo x="10400" y="-22800"/>
                    <wp:lineTo x="6400" y="-22800"/>
                  </wp:wrapPolygon>
                </wp:wrapThrough>
                <wp:docPr id="19" name="Ovale toelichting 19"/>
                <wp:cNvGraphicFramePr/>
                <a:graphic xmlns:a="http://schemas.openxmlformats.org/drawingml/2006/main">
                  <a:graphicData uri="http://schemas.microsoft.com/office/word/2010/wordprocessingShape">
                    <wps:wsp>
                      <wps:cNvSpPr/>
                      <wps:spPr>
                        <a:xfrm>
                          <a:off x="0" y="0"/>
                          <a:ext cx="685800" cy="457200"/>
                        </a:xfrm>
                        <a:prstGeom prst="wedgeEllipseCallout">
                          <a:avLst>
                            <a:gd name="adj1" fmla="val -9722"/>
                            <a:gd name="adj2" fmla="val -148611"/>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50C9ED5B" w14:textId="35D55604" w:rsidR="00D41A7F" w:rsidRPr="006E4676" w:rsidRDefault="00D41A7F" w:rsidP="006E4676">
                            <w:pPr>
                              <w:rPr>
                                <w:color w:val="FF0000"/>
                                <w:sz w:val="40"/>
                                <w:szCs w:val="40"/>
                              </w:rPr>
                            </w:pPr>
                            <w:r>
                              <w:rPr>
                                <w:color w:val="FF0000"/>
                                <w:sz w:val="40"/>
                                <w:szCs w:val="4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Ovale toelichting 19" o:spid="_x0000_s1027" type="#_x0000_t63" style="position:absolute;margin-left:252pt;margin-top:192.2pt;width:54pt;height: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" adj="8700,-21300" fillcolor="white [3212]" strokecolor="black [3213]">
                <v:shadow on="t" opacity="22937f" mv:blur="40000f" origin=",.5" offset="0,23000emu"/>
                <v:textbox>
                  <w:txbxContent>
                    <w:p w14:paraId="50C9ED5B" w14:textId="35D55604" w:rsidR="00D41A7F" w:rsidRPr="006E4676" w:rsidRDefault="00D41A7F" w:rsidP="006E4676">
                      <w:pPr>
                        <w:rPr>
                          <w:color w:val="FF0000"/>
                          <w:sz w:val="40"/>
                          <w:szCs w:val="40"/>
                        </w:rPr>
                      </w:pPr>
                      <w:r>
                        <w:rPr>
                          <w:color w:val="FF0000"/>
                          <w:sz w:val="40"/>
                          <w:szCs w:val="40"/>
                        </w:rPr>
                        <w:t>3</w:t>
                      </w:r>
                    </w:p>
                  </w:txbxContent>
                </v:textbox>
                <w10:wrap type="through"/>
              </v:shape>
            </w:pict>
          </mc:Fallback>
        </mc:AlternateContent>
      </w:r>
      <w:r>
        <w:rPr>
          <w:rFonts w:cs="Arial"/>
          <w:noProof/>
          <w:lang w:eastAsia="nl-NL"/>
        </w:rPr>
        <mc:AlternateContent>
          <mc:Choice Requires="wps">
            <w:drawing>
              <wp:anchor distT="0" distB="0" distL="114300" distR="114300" simplePos="0" relativeHeight="251661312" behindDoc="0" locked="0" layoutInCell="1" allowOverlap="1" wp14:anchorId="358D9ACD" wp14:editId="601412D1">
                <wp:simplePos x="0" y="0"/>
                <wp:positionH relativeFrom="column">
                  <wp:posOffset>2057400</wp:posOffset>
                </wp:positionH>
                <wp:positionV relativeFrom="paragraph">
                  <wp:posOffset>2440940</wp:posOffset>
                </wp:positionV>
                <wp:extent cx="685800" cy="457200"/>
                <wp:effectExtent l="50800" t="457200" r="50800" b="101600"/>
                <wp:wrapThrough wrapText="bothSides">
                  <wp:wrapPolygon edited="0">
                    <wp:start x="12000" y="-21600"/>
                    <wp:lineTo x="8000" y="-20400"/>
                    <wp:lineTo x="8000" y="-1200"/>
                    <wp:lineTo x="-1600" y="2400"/>
                    <wp:lineTo x="-800" y="18000"/>
                    <wp:lineTo x="4800" y="24000"/>
                    <wp:lineTo x="5600" y="25200"/>
                    <wp:lineTo x="16000" y="25200"/>
                    <wp:lineTo x="16800" y="24000"/>
                    <wp:lineTo x="22400" y="18000"/>
                    <wp:lineTo x="22400" y="13200"/>
                    <wp:lineTo x="18400" y="-1200"/>
                    <wp:lineTo x="16000" y="-21600"/>
                    <wp:lineTo x="12000" y="-21600"/>
                  </wp:wrapPolygon>
                </wp:wrapThrough>
                <wp:docPr id="18" name="Ovale toelichting 18"/>
                <wp:cNvGraphicFramePr/>
                <a:graphic xmlns:a="http://schemas.openxmlformats.org/drawingml/2006/main">
                  <a:graphicData uri="http://schemas.microsoft.com/office/word/2010/wordprocessingShape">
                    <wps:wsp>
                      <wps:cNvSpPr/>
                      <wps:spPr>
                        <a:xfrm>
                          <a:off x="0" y="0"/>
                          <a:ext cx="685800" cy="457200"/>
                        </a:xfrm>
                        <a:prstGeom prst="wedgeEllipseCallout">
                          <a:avLst>
                            <a:gd name="adj1" fmla="val 16204"/>
                            <a:gd name="adj2" fmla="val -145833"/>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399140C4" w14:textId="3819CC93" w:rsidR="00D41A7F" w:rsidRPr="006E4676" w:rsidRDefault="00D41A7F" w:rsidP="006E4676">
                            <w:pPr>
                              <w:rPr>
                                <w:color w:val="FF0000"/>
                                <w:sz w:val="40"/>
                                <w:szCs w:val="40"/>
                              </w:rPr>
                            </w:pPr>
                            <w:r>
                              <w:rPr>
                                <w:color w:val="FF0000"/>
                                <w:sz w:val="40"/>
                                <w:szCs w:val="4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Ovale toelichting 18" o:spid="_x0000_s1028" type="#_x0000_t63" style="position:absolute;margin-left:162pt;margin-top:192.2pt;width:54pt;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" adj="14300,-20700" fillcolor="white [3212]" strokecolor="black [3213]">
                <v:shadow on="t" opacity="22937f" mv:blur="40000f" origin=",.5" offset="0,23000emu"/>
                <v:textbox>
                  <w:txbxContent>
                    <w:p w14:paraId="399140C4" w14:textId="3819CC93" w:rsidR="00D41A7F" w:rsidRPr="006E4676" w:rsidRDefault="00D41A7F" w:rsidP="006E4676">
                      <w:pPr>
                        <w:rPr>
                          <w:color w:val="FF0000"/>
                          <w:sz w:val="40"/>
                          <w:szCs w:val="40"/>
                        </w:rPr>
                      </w:pPr>
                      <w:r>
                        <w:rPr>
                          <w:color w:val="FF0000"/>
                          <w:sz w:val="40"/>
                          <w:szCs w:val="40"/>
                        </w:rPr>
                        <w:t>2</w:t>
                      </w:r>
                    </w:p>
                  </w:txbxContent>
                </v:textbox>
                <w10:wrap type="through"/>
              </v:shape>
            </w:pict>
          </mc:Fallback>
        </mc:AlternateContent>
      </w:r>
      <w:r w:rsidR="00553382">
        <w:rPr>
          <w:rFonts w:cs="Arial"/>
          <w:noProof/>
          <w:lang w:eastAsia="nl-NL"/>
        </w:rPr>
        <mc:AlternateContent>
          <mc:Choice Requires="wps">
            <w:drawing>
              <wp:anchor distT="0" distB="0" distL="114300" distR="114300" simplePos="0" relativeHeight="251659264" behindDoc="0" locked="0" layoutInCell="1" allowOverlap="1" wp14:anchorId="7EC63076" wp14:editId="2332FB56">
                <wp:simplePos x="0" y="0"/>
                <wp:positionH relativeFrom="column">
                  <wp:posOffset>685800</wp:posOffset>
                </wp:positionH>
                <wp:positionV relativeFrom="paragraph">
                  <wp:posOffset>154940</wp:posOffset>
                </wp:positionV>
                <wp:extent cx="685800" cy="457200"/>
                <wp:effectExtent l="50800" t="25400" r="50800" b="355600"/>
                <wp:wrapThrough wrapText="bothSides">
                  <wp:wrapPolygon edited="0">
                    <wp:start x="4800" y="-1200"/>
                    <wp:lineTo x="-1600" y="0"/>
                    <wp:lineTo x="-1600" y="16800"/>
                    <wp:lineTo x="8000" y="37200"/>
                    <wp:lineTo x="11200" y="37200"/>
                    <wp:lineTo x="21600" y="19200"/>
                    <wp:lineTo x="22400" y="13200"/>
                    <wp:lineTo x="20800" y="4800"/>
                    <wp:lineTo x="17600" y="-1200"/>
                    <wp:lineTo x="4800" y="-1200"/>
                  </wp:wrapPolygon>
                </wp:wrapThrough>
                <wp:docPr id="17" name="Ovale toelichting 17"/>
                <wp:cNvGraphicFramePr/>
                <a:graphic xmlns:a="http://schemas.openxmlformats.org/drawingml/2006/main">
                  <a:graphicData uri="http://schemas.microsoft.com/office/word/2010/wordprocessingShape">
                    <wps:wsp>
                      <wps:cNvSpPr/>
                      <wps:spPr>
                        <a:xfrm>
                          <a:off x="0" y="0"/>
                          <a:ext cx="685800" cy="457200"/>
                        </a:xfrm>
                        <a:prstGeom prst="wedgeEllipseCallout">
                          <a:avLst>
                            <a:gd name="adj1" fmla="val -6018"/>
                            <a:gd name="adj2" fmla="val 104167"/>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541DEC58" w14:textId="425092F8" w:rsidR="00D41A7F" w:rsidRPr="006E4676" w:rsidRDefault="00D41A7F" w:rsidP="00553382">
                            <w:pPr>
                              <w:rPr>
                                <w:color w:val="FF0000"/>
                                <w:sz w:val="40"/>
                                <w:szCs w:val="40"/>
                              </w:rPr>
                            </w:pPr>
                            <w:r w:rsidRPr="006E4676">
                              <w:rPr>
                                <w:color w:val="FF0000"/>
                                <w:sz w:val="40"/>
                                <w:szCs w:val="4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Ovale toelichting 17" o:spid="_x0000_s1029" type="#_x0000_t63" style="position:absolute;margin-left:54pt;margin-top:12.2pt;width:54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" adj="9500,33300" fillcolor="white [3212]" strokecolor="black [3213]">
                <v:shadow on="t" opacity="22937f" mv:blur="40000f" origin=",.5" offset="0,23000emu"/>
                <v:textbox>
                  <w:txbxContent>
                    <w:p w14:paraId="541DEC58" w14:textId="425092F8" w:rsidR="00D41A7F" w:rsidRPr="006E4676" w:rsidRDefault="00D41A7F" w:rsidP="00553382">
                      <w:pPr>
                        <w:rPr>
                          <w:color w:val="FF0000"/>
                          <w:sz w:val="40"/>
                          <w:szCs w:val="40"/>
                        </w:rPr>
                      </w:pPr>
                      <w:r w:rsidRPr="006E4676">
                        <w:rPr>
                          <w:color w:val="FF0000"/>
                          <w:sz w:val="40"/>
                          <w:szCs w:val="40"/>
                        </w:rPr>
                        <w:t>1</w:t>
                      </w:r>
                    </w:p>
                  </w:txbxContent>
                </v:textbox>
                <w10:wrap type="through"/>
              </v:shape>
            </w:pict>
          </mc:Fallback>
        </mc:AlternateContent>
      </w:r>
      <w:r w:rsidR="00553382" w:rsidRPr="00553382">
        <w:rPr>
          <w:rFonts w:cs="Arial"/>
          <w:noProof/>
          <w:lang w:eastAsia="nl-NL"/>
        </w:rPr>
        <w:drawing>
          <wp:anchor distT="0" distB="0" distL="114300" distR="114300" simplePos="0" relativeHeight="251657215" behindDoc="0" locked="0" layoutInCell="1" allowOverlap="1" wp14:anchorId="4DAE71E1" wp14:editId="1EA3CC5B">
            <wp:simplePos x="0" y="0"/>
            <wp:positionH relativeFrom="column">
              <wp:posOffset>-228600</wp:posOffset>
            </wp:positionH>
            <wp:positionV relativeFrom="paragraph">
              <wp:posOffset>154940</wp:posOffset>
            </wp:positionV>
            <wp:extent cx="5654040" cy="4869815"/>
            <wp:effectExtent l="0" t="0" r="10160" b="6985"/>
            <wp:wrapThrough wrapText="bothSides">
              <wp:wrapPolygon edited="0">
                <wp:start x="0" y="0"/>
                <wp:lineTo x="0" y="21518"/>
                <wp:lineTo x="21542" y="21518"/>
                <wp:lineTo x="21542" y="0"/>
                <wp:lineTo x="0" y="0"/>
              </wp:wrapPolygon>
            </wp:wrapThrough>
            <wp:docPr id="16" name="Afbeelding 1" descr="Hitler-Cartoon1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Hitler-Cartoon1936.jpg"/>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654040" cy="4869815"/>
                    </a:xfrm>
                    <a:prstGeom prst="rect">
                      <a:avLst/>
                    </a:prstGeom>
                  </pic:spPr>
                </pic:pic>
              </a:graphicData>
            </a:graphic>
            <wp14:sizeRelH relativeFrom="page">
              <wp14:pctWidth>0</wp14:pctWidth>
            </wp14:sizeRelH>
            <wp14:sizeRelV relativeFrom="page">
              <wp14:pctHeight>0</wp14:pctHeight>
            </wp14:sizeRelV>
          </wp:anchor>
        </w:drawing>
      </w:r>
    </w:p>
    <w:p w14:paraId="1654F6AC" w14:textId="77777777" w:rsidR="006E4676" w:rsidRDefault="00553382">
      <w:pPr>
        <w:rPr>
          <w:rFonts w:cs="Arial"/>
        </w:rPr>
      </w:pPr>
      <w:r>
        <w:rPr>
          <w:rFonts w:cs="Arial"/>
        </w:rPr>
        <w:t>Toelichting: 1936</w:t>
      </w:r>
    </w:p>
    <w:p w14:paraId="7A2A0D66" w14:textId="77777777" w:rsidR="006E4676" w:rsidRDefault="006E4676" w:rsidP="006E4676">
      <w:pPr>
        <w:rPr>
          <w:rFonts w:cs="Arial"/>
        </w:rPr>
      </w:pPr>
      <w:r>
        <w:rPr>
          <w:rFonts w:cs="Arial"/>
        </w:rPr>
        <w:t>tekst:</w:t>
      </w:r>
    </w:p>
    <w:p w14:paraId="3A50F9DE" w14:textId="77777777" w:rsidR="006E4676" w:rsidRDefault="006E4676" w:rsidP="006E4676">
      <w:pPr>
        <w:contextualSpacing/>
        <w:rPr>
          <w:rFonts w:cs="Arial"/>
        </w:rPr>
      </w:pPr>
      <w:r>
        <w:rPr>
          <w:rFonts w:cs="Arial"/>
        </w:rPr>
        <w:t>religieuze vrijheid onderdrukt</w:t>
      </w:r>
    </w:p>
    <w:p w14:paraId="4F8E7E35" w14:textId="77777777" w:rsidR="006E4676" w:rsidRDefault="006E4676" w:rsidP="006E4676">
      <w:pPr>
        <w:contextualSpacing/>
        <w:rPr>
          <w:rFonts w:cs="Arial"/>
        </w:rPr>
      </w:pPr>
      <w:r>
        <w:rPr>
          <w:rFonts w:cs="Arial"/>
        </w:rPr>
        <w:t>academische vrijheid onderdrukt</w:t>
      </w:r>
    </w:p>
    <w:p w14:paraId="288C98D0" w14:textId="77777777" w:rsidR="006E4676" w:rsidRDefault="006E4676" w:rsidP="006E4676">
      <w:pPr>
        <w:contextualSpacing/>
        <w:rPr>
          <w:rFonts w:cs="Arial"/>
        </w:rPr>
      </w:pPr>
      <w:r>
        <w:rPr>
          <w:rFonts w:cs="Arial"/>
        </w:rPr>
        <w:t>vakbonden, broederschappen en oppositiepartijen onderdrukt</w:t>
      </w:r>
    </w:p>
    <w:p w14:paraId="34CF2A12" w14:textId="77777777" w:rsidR="006E4676" w:rsidRDefault="006E4676" w:rsidP="006E4676">
      <w:pPr>
        <w:contextualSpacing/>
        <w:rPr>
          <w:rFonts w:cs="Arial"/>
        </w:rPr>
      </w:pPr>
      <w:r>
        <w:rPr>
          <w:rFonts w:cs="Arial"/>
        </w:rPr>
        <w:t>onafhankelijkheid van vrouwen onderdrukt</w:t>
      </w:r>
    </w:p>
    <w:p w14:paraId="0A8DCB76" w14:textId="77777777" w:rsidR="006E4676" w:rsidRDefault="006E4676" w:rsidP="006E4676">
      <w:pPr>
        <w:contextualSpacing/>
        <w:rPr>
          <w:rFonts w:cs="Arial"/>
        </w:rPr>
      </w:pPr>
      <w:r>
        <w:rPr>
          <w:rFonts w:cs="Arial"/>
        </w:rPr>
        <w:t>persvrijheid onderdrukt</w:t>
      </w:r>
    </w:p>
    <w:p w14:paraId="7CC315F3" w14:textId="77777777" w:rsidR="006E4676" w:rsidRDefault="006E4676" w:rsidP="006E4676">
      <w:pPr>
        <w:contextualSpacing/>
        <w:rPr>
          <w:rFonts w:cs="Arial"/>
        </w:rPr>
      </w:pPr>
      <w:r>
        <w:rPr>
          <w:rFonts w:cs="Arial"/>
        </w:rPr>
        <w:t>rechterlijke integriteit onderdrukt</w:t>
      </w:r>
    </w:p>
    <w:p w14:paraId="2620974E" w14:textId="77777777" w:rsidR="00E2532F" w:rsidRDefault="00E2532F">
      <w:pPr>
        <w:rPr>
          <w:rFonts w:cs="Arial"/>
        </w:rPr>
      </w:pPr>
      <w:r>
        <w:rPr>
          <w:rFonts w:cs="Arial"/>
        </w:rPr>
        <w:br w:type="page"/>
      </w:r>
    </w:p>
    <w:p w14:paraId="4B5944BB" w14:textId="77777777" w:rsidR="00E2532F" w:rsidRPr="00E2532F" w:rsidRDefault="00E2532F" w:rsidP="00E2532F">
      <w:pPr>
        <w:rPr>
          <w:rFonts w:cs="Arial"/>
          <w:b/>
          <w:sz w:val="36"/>
          <w:szCs w:val="36"/>
        </w:rPr>
      </w:pPr>
      <w:r w:rsidRPr="00E2532F">
        <w:rPr>
          <w:rFonts w:cs="Arial"/>
          <w:b/>
          <w:sz w:val="36"/>
          <w:szCs w:val="36"/>
        </w:rPr>
        <w:lastRenderedPageBreak/>
        <w:t>Wie is wie?</w:t>
      </w:r>
    </w:p>
    <w:tbl>
      <w:tblPr>
        <w:tblStyle w:val="TableGrid"/>
        <w:tblW w:w="0" w:type="auto"/>
        <w:tblLook w:val="04A0" w:firstRow="1" w:lastRow="0" w:firstColumn="1" w:lastColumn="0" w:noHBand="0" w:noVBand="1"/>
      </w:tblPr>
      <w:tblGrid>
        <w:gridCol w:w="2045"/>
        <w:gridCol w:w="1829"/>
        <w:gridCol w:w="1843"/>
        <w:gridCol w:w="1798"/>
        <w:gridCol w:w="1767"/>
      </w:tblGrid>
      <w:tr w:rsidR="006C5BBD" w14:paraId="10C8AA69" w14:textId="77777777" w:rsidTr="00E04615">
        <w:tc>
          <w:tcPr>
            <w:tcW w:w="1914" w:type="dxa"/>
          </w:tcPr>
          <w:p w14:paraId="2999EF25" w14:textId="77777777" w:rsidR="006C5BBD" w:rsidRDefault="006C5BBD">
            <w:r>
              <w:rPr>
                <w:rFonts w:eastAsia="Times New Roman" w:cs="Times New Roman"/>
                <w:noProof/>
                <w:lang w:eastAsia="nl-NL"/>
              </w:rPr>
              <w:drawing>
                <wp:inline distT="0" distB="0" distL="0" distR="0" wp14:anchorId="1AA6F201" wp14:editId="119EDE4B">
                  <wp:extent cx="1231900" cy="1409700"/>
                  <wp:effectExtent l="0" t="0" r="12700" b="12700"/>
                  <wp:docPr id="135" name="irc_mi" descr="http://gh.oxfordjournals.org/content/26/4/469/F3.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h.oxfordjournals.org/content/26/4/469/F3.large.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51553" r="18323" b="76026"/>
                          <a:stretch/>
                        </pic:blipFill>
                        <pic:spPr bwMode="auto">
                          <a:xfrm>
                            <a:off x="0" y="0"/>
                            <a:ext cx="1231900" cy="1409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17" w:type="dxa"/>
          </w:tcPr>
          <w:p w14:paraId="11782806" w14:textId="77777777" w:rsidR="006C5BBD" w:rsidRDefault="006C5BBD">
            <w:r>
              <w:rPr>
                <w:rFonts w:eastAsia="Times New Roman" w:cs="Times New Roman"/>
                <w:noProof/>
                <w:lang w:eastAsia="nl-NL"/>
              </w:rPr>
              <w:drawing>
                <wp:inline distT="0" distB="0" distL="0" distR="0" wp14:anchorId="16C29321" wp14:editId="41930F16">
                  <wp:extent cx="1073002" cy="1440000"/>
                  <wp:effectExtent l="0" t="0" r="0" b="8255"/>
                  <wp:docPr id="136" name="irc_mi" descr="http://4vector.com/i/free-vector-kaiser-wilhelm-clip-art_107984_Kaiser_Wilhelm_clip_art_h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vector.com/i/free-vector-kaiser-wilhelm-clip-art_107984_Kaiser_Wilhelm_clip_art_high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73002" cy="1440000"/>
                          </a:xfrm>
                          <a:prstGeom prst="rect">
                            <a:avLst/>
                          </a:prstGeom>
                          <a:noFill/>
                          <a:ln>
                            <a:noFill/>
                          </a:ln>
                        </pic:spPr>
                      </pic:pic>
                    </a:graphicData>
                  </a:graphic>
                </wp:inline>
              </w:drawing>
            </w:r>
          </w:p>
        </w:tc>
        <w:tc>
          <w:tcPr>
            <w:tcW w:w="1986" w:type="dxa"/>
          </w:tcPr>
          <w:p w14:paraId="49A42FE4" w14:textId="77777777" w:rsidR="006C5BBD" w:rsidRDefault="006C5BBD">
            <w:r>
              <w:rPr>
                <w:rFonts w:eastAsia="Times New Roman" w:cs="Times New Roman"/>
                <w:noProof/>
                <w:lang w:eastAsia="nl-NL"/>
              </w:rPr>
              <w:drawing>
                <wp:inline distT="0" distB="0" distL="0" distR="0" wp14:anchorId="41B69E60" wp14:editId="15E6AB7C">
                  <wp:extent cx="860339" cy="1440000"/>
                  <wp:effectExtent l="0" t="0" r="3810" b="8255"/>
                  <wp:docPr id="137" name="irc_mi" descr="http://images2.fanpop.com/images/photos/3600000/Cartoon-Nixon-richard-nixon-3682400-374-38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2.fanpop.com/images/photos/3600000/Cartoon-Nixon-richard-nixon-3682400-374-386.gif"/>
                          <pic:cNvPicPr>
                            <a:picLocks noChangeAspect="1" noChangeArrowheads="1"/>
                          </pic:cNvPicPr>
                        </pic:nvPicPr>
                        <pic:blipFill rotWithShape="1">
                          <a:blip r:embed="rId24">
                            <a:extLst>
                              <a:ext uri="{28A0092B-C50C-407E-A947-70E740481C1C}">
                                <a14:useLocalDpi xmlns:a14="http://schemas.microsoft.com/office/drawing/2010/main" val="0"/>
                              </a:ext>
                            </a:extLst>
                          </a:blip>
                          <a:srcRect l="31818" r="30482" b="38860"/>
                          <a:stretch/>
                        </pic:blipFill>
                        <pic:spPr bwMode="auto">
                          <a:xfrm>
                            <a:off x="0" y="0"/>
                            <a:ext cx="860339"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3" w:type="dxa"/>
          </w:tcPr>
          <w:p w14:paraId="3ACE2322" w14:textId="77777777" w:rsidR="006C5BBD" w:rsidRDefault="006C5BBD">
            <w:r>
              <w:rPr>
                <w:rFonts w:eastAsia="Times New Roman" w:cs="Times New Roman"/>
                <w:noProof/>
                <w:lang w:eastAsia="nl-NL"/>
              </w:rPr>
              <w:drawing>
                <wp:inline distT="0" distB="0" distL="0" distR="0" wp14:anchorId="4D4D6905" wp14:editId="2DC2CEC4">
                  <wp:extent cx="1037098" cy="1440000"/>
                  <wp:effectExtent l="0" t="0" r="4445" b="8255"/>
                  <wp:docPr id="138" name="irc_mi" descr="http://www.kingscollections.org/media/exh_spc/images/006714/2-03pic3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kingscollections.org/media/exh_spc/images/006714/2-03pic3n.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37098" cy="1440000"/>
                          </a:xfrm>
                          <a:prstGeom prst="rect">
                            <a:avLst/>
                          </a:prstGeom>
                          <a:noFill/>
                          <a:ln>
                            <a:noFill/>
                          </a:ln>
                        </pic:spPr>
                      </pic:pic>
                    </a:graphicData>
                  </a:graphic>
                </wp:inline>
              </w:drawing>
            </w:r>
          </w:p>
        </w:tc>
        <w:tc>
          <w:tcPr>
            <w:tcW w:w="1948" w:type="dxa"/>
          </w:tcPr>
          <w:p w14:paraId="11269902" w14:textId="77777777" w:rsidR="006C5BBD" w:rsidRDefault="006C5BBD">
            <w:r>
              <w:rPr>
                <w:rFonts w:eastAsia="Times New Roman" w:cs="Times New Roman"/>
                <w:noProof/>
                <w:lang w:eastAsia="nl-NL"/>
              </w:rPr>
              <w:drawing>
                <wp:inline distT="0" distB="0" distL="0" distR="0" wp14:anchorId="258308E6" wp14:editId="2EF93546">
                  <wp:extent cx="1092200" cy="1439545"/>
                  <wp:effectExtent l="0" t="0" r="0" b="8255"/>
                  <wp:docPr id="139" name="irc_mi" descr="http://lowres.cartoonstock.com/caricatures-chinese_history-mao_zedong-communism-communists-little_red_book-gbrn206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owres.cartoonstock.com/caricatures-chinese_history-mao_zedong-communism-communists-little_red_book-gbrn206_low.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21652" r="14797" b="36501"/>
                          <a:stretch/>
                        </pic:blipFill>
                        <pic:spPr bwMode="auto">
                          <a:xfrm>
                            <a:off x="0" y="0"/>
                            <a:ext cx="1092545"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C5BBD" w14:paraId="4C9E05DA" w14:textId="77777777" w:rsidTr="00E04615">
        <w:tc>
          <w:tcPr>
            <w:tcW w:w="1914" w:type="dxa"/>
          </w:tcPr>
          <w:p w14:paraId="7D3E38F6" w14:textId="77777777" w:rsidR="006C5BBD" w:rsidRDefault="006C5BBD"/>
        </w:tc>
        <w:tc>
          <w:tcPr>
            <w:tcW w:w="2017" w:type="dxa"/>
          </w:tcPr>
          <w:p w14:paraId="571C25C2" w14:textId="77777777" w:rsidR="006C5BBD" w:rsidRDefault="006C5BBD"/>
        </w:tc>
        <w:tc>
          <w:tcPr>
            <w:tcW w:w="1986" w:type="dxa"/>
          </w:tcPr>
          <w:p w14:paraId="6DE16EFF" w14:textId="77777777" w:rsidR="006C5BBD" w:rsidRDefault="006C5BBD"/>
        </w:tc>
        <w:tc>
          <w:tcPr>
            <w:tcW w:w="1983" w:type="dxa"/>
          </w:tcPr>
          <w:p w14:paraId="7C6C1F93" w14:textId="77777777" w:rsidR="006C5BBD" w:rsidRDefault="006C5BBD"/>
        </w:tc>
        <w:tc>
          <w:tcPr>
            <w:tcW w:w="1948" w:type="dxa"/>
          </w:tcPr>
          <w:p w14:paraId="5B043CD1" w14:textId="77777777" w:rsidR="006C5BBD" w:rsidRDefault="006C5BBD"/>
        </w:tc>
      </w:tr>
      <w:tr w:rsidR="006C5BBD" w14:paraId="4CA0976C" w14:textId="77777777" w:rsidTr="00E04615">
        <w:tc>
          <w:tcPr>
            <w:tcW w:w="1914" w:type="dxa"/>
          </w:tcPr>
          <w:p w14:paraId="6553538F" w14:textId="77777777" w:rsidR="006C5BBD" w:rsidRDefault="006C5BBD">
            <w:r>
              <w:rPr>
                <w:rFonts w:eastAsia="Times New Roman" w:cs="Times New Roman"/>
                <w:noProof/>
                <w:lang w:eastAsia="nl-NL"/>
              </w:rPr>
              <w:drawing>
                <wp:inline distT="0" distB="0" distL="0" distR="0" wp14:anchorId="297D907A" wp14:editId="511C6E30">
                  <wp:extent cx="993369" cy="1440000"/>
                  <wp:effectExtent l="0" t="0" r="0" b="8255"/>
                  <wp:docPr id="140" name="irc_mi" descr="http://lowres-picturecabinet.com.s3-eu-west-1.amazonaws.com/43/main/33/11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owres-picturecabinet.com.s3-eu-west-1.amazonaws.com/43/main/33/111940.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27972" r="26923" b="56309"/>
                          <a:stretch/>
                        </pic:blipFill>
                        <pic:spPr bwMode="auto">
                          <a:xfrm>
                            <a:off x="0" y="0"/>
                            <a:ext cx="993369"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17" w:type="dxa"/>
          </w:tcPr>
          <w:p w14:paraId="48B98D35" w14:textId="77777777" w:rsidR="006C5BBD" w:rsidRDefault="006C5BBD">
            <w:r>
              <w:rPr>
                <w:rFonts w:eastAsia="Times New Roman" w:cs="Times New Roman"/>
                <w:noProof/>
                <w:lang w:eastAsia="nl-NL"/>
              </w:rPr>
              <w:drawing>
                <wp:inline distT="0" distB="0" distL="0" distR="0" wp14:anchorId="4ABC076C" wp14:editId="2A7587DD">
                  <wp:extent cx="1260933" cy="1440000"/>
                  <wp:effectExtent l="0" t="0" r="9525" b="8255"/>
                  <wp:docPr id="141" name="irc_mi" descr="http://images.fineartamerica.com/images-medium-large/1-roosevelt-cartoon-1934-gr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fineartamerica.com/images-medium-large/1-roosevelt-cartoon-1934-granger.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21225" t="3887" r="41794" b="54428"/>
                          <a:stretch/>
                        </pic:blipFill>
                        <pic:spPr bwMode="auto">
                          <a:xfrm>
                            <a:off x="0" y="0"/>
                            <a:ext cx="1260933"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6" w:type="dxa"/>
          </w:tcPr>
          <w:p w14:paraId="116B188D" w14:textId="77777777" w:rsidR="006C5BBD" w:rsidRDefault="006C5BBD">
            <w:r>
              <w:rPr>
                <w:rFonts w:eastAsia="Times New Roman" w:cs="Times New Roman"/>
                <w:noProof/>
                <w:lang w:eastAsia="nl-NL"/>
              </w:rPr>
              <w:drawing>
                <wp:inline distT="0" distB="0" distL="0" distR="0" wp14:anchorId="79E9E3A7" wp14:editId="1CCF6A9E">
                  <wp:extent cx="1298469" cy="1439545"/>
                  <wp:effectExtent l="0" t="0" r="0" b="8255"/>
                  <wp:docPr id="142" name="irc_mi" descr="http://img178.imageshack.us/img178/2672/cartoonnz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178.imageshack.us/img178/2672/cartoonnz8.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37927" t="57235" r="42686" b="27214"/>
                          <a:stretch/>
                        </pic:blipFill>
                        <pic:spPr bwMode="auto">
                          <a:xfrm>
                            <a:off x="0" y="0"/>
                            <a:ext cx="1298879"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3" w:type="dxa"/>
          </w:tcPr>
          <w:p w14:paraId="54999B15" w14:textId="77777777" w:rsidR="006C5BBD" w:rsidRDefault="006C5BBD">
            <w:r>
              <w:rPr>
                <w:rFonts w:eastAsia="Times New Roman" w:cs="Times New Roman"/>
                <w:noProof/>
                <w:lang w:eastAsia="nl-NL"/>
              </w:rPr>
              <w:drawing>
                <wp:inline distT="0" distB="0" distL="0" distR="0" wp14:anchorId="5C39E712" wp14:editId="346275CE">
                  <wp:extent cx="1050811" cy="1440000"/>
                  <wp:effectExtent l="0" t="0" r="0" b="8255"/>
                  <wp:docPr id="143" name="irc_mi" descr="http://lowres.cartoonstock.com/politics-russia-russians-politician-political_leader-soviet_union-jadn15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owres.cartoonstock.com/politics-russia-russians-politician-political_leader-soviet_union-jadn15_low.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26479" t="5615" r="27887" b="46436"/>
                          <a:stretch/>
                        </pic:blipFill>
                        <pic:spPr bwMode="auto">
                          <a:xfrm>
                            <a:off x="0" y="0"/>
                            <a:ext cx="1050811"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48" w:type="dxa"/>
          </w:tcPr>
          <w:p w14:paraId="23DF67DF" w14:textId="77777777" w:rsidR="006C5BBD" w:rsidRDefault="006C5BBD">
            <w:r>
              <w:rPr>
                <w:rFonts w:eastAsia="Times New Roman" w:cs="Times New Roman"/>
                <w:noProof/>
                <w:lang w:eastAsia="nl-NL"/>
              </w:rPr>
              <w:drawing>
                <wp:inline distT="0" distB="0" distL="0" distR="0" wp14:anchorId="404E38A0" wp14:editId="13DF3555">
                  <wp:extent cx="1115122" cy="1440000"/>
                  <wp:effectExtent l="0" t="0" r="2540" b="8255"/>
                  <wp:docPr id="144" name="irc_mi" descr="http://www.baylor.edu/content/imglib/8/4/7/8478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aylor.edu/content/imglib/8/4/7/84784.gif"/>
                          <pic:cNvPicPr>
                            <a:picLocks noChangeAspect="1" noChangeArrowheads="1"/>
                          </pic:cNvPicPr>
                        </pic:nvPicPr>
                        <pic:blipFill rotWithShape="1">
                          <a:blip r:embed="rId31">
                            <a:extLst>
                              <a:ext uri="{28A0092B-C50C-407E-A947-70E740481C1C}">
                                <a14:useLocalDpi xmlns:a14="http://schemas.microsoft.com/office/drawing/2010/main" val="0"/>
                              </a:ext>
                            </a:extLst>
                          </a:blip>
                          <a:srcRect l="29500" t="20656" r="38750" b="25574"/>
                          <a:stretch/>
                        </pic:blipFill>
                        <pic:spPr bwMode="auto">
                          <a:xfrm>
                            <a:off x="0" y="0"/>
                            <a:ext cx="1115122"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C5BBD" w14:paraId="0E3AA22F" w14:textId="77777777" w:rsidTr="00E04615">
        <w:tc>
          <w:tcPr>
            <w:tcW w:w="1914" w:type="dxa"/>
          </w:tcPr>
          <w:p w14:paraId="47DDFA07" w14:textId="77777777" w:rsidR="006C5BBD" w:rsidRDefault="006C5BBD"/>
        </w:tc>
        <w:tc>
          <w:tcPr>
            <w:tcW w:w="2017" w:type="dxa"/>
          </w:tcPr>
          <w:p w14:paraId="29CDB8AF" w14:textId="77777777" w:rsidR="006C5BBD" w:rsidRDefault="006C5BBD"/>
        </w:tc>
        <w:tc>
          <w:tcPr>
            <w:tcW w:w="1986" w:type="dxa"/>
          </w:tcPr>
          <w:p w14:paraId="5432D8C1" w14:textId="77777777" w:rsidR="006C5BBD" w:rsidRDefault="006C5BBD"/>
        </w:tc>
        <w:tc>
          <w:tcPr>
            <w:tcW w:w="1983" w:type="dxa"/>
          </w:tcPr>
          <w:p w14:paraId="3DB25362" w14:textId="77777777" w:rsidR="006C5BBD" w:rsidRDefault="006C5BBD" w:rsidP="00717767"/>
        </w:tc>
        <w:tc>
          <w:tcPr>
            <w:tcW w:w="1948" w:type="dxa"/>
          </w:tcPr>
          <w:p w14:paraId="7D35A652" w14:textId="77777777" w:rsidR="006C5BBD" w:rsidRDefault="006C5BBD"/>
        </w:tc>
      </w:tr>
      <w:tr w:rsidR="006C5BBD" w14:paraId="3C05385E" w14:textId="77777777" w:rsidTr="00E04615">
        <w:tc>
          <w:tcPr>
            <w:tcW w:w="1914" w:type="dxa"/>
          </w:tcPr>
          <w:p w14:paraId="7A6CAB6E" w14:textId="77777777" w:rsidR="006C5BBD" w:rsidRDefault="006C5BBD">
            <w:r>
              <w:rPr>
                <w:rFonts w:eastAsia="Times New Roman" w:cs="Times New Roman"/>
                <w:noProof/>
                <w:lang w:eastAsia="nl-NL"/>
              </w:rPr>
              <w:drawing>
                <wp:inline distT="0" distB="0" distL="0" distR="0" wp14:anchorId="750DC43C" wp14:editId="2C2E2124">
                  <wp:extent cx="1244600" cy="1409700"/>
                  <wp:effectExtent l="0" t="0" r="0" b="12700"/>
                  <wp:docPr id="145" name="irc_mi" descr="http://lowres.cartoonstock.com/-russia-russians-russian_politicians-development-vladimir_putin-whin376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owres.cartoonstock.com/-russia-russians-russian_politicians-development-vladimir_putin-whin376_low.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2750" r="72750" b="67826"/>
                          <a:stretch/>
                        </pic:blipFill>
                        <pic:spPr bwMode="auto">
                          <a:xfrm>
                            <a:off x="0" y="0"/>
                            <a:ext cx="1244600" cy="1409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17" w:type="dxa"/>
          </w:tcPr>
          <w:p w14:paraId="35F98A4E" w14:textId="77777777" w:rsidR="006C5BBD" w:rsidRDefault="006C5BBD">
            <w:r>
              <w:rPr>
                <w:rFonts w:eastAsia="Times New Roman" w:cs="Times New Roman"/>
                <w:noProof/>
                <w:lang w:eastAsia="nl-NL"/>
              </w:rPr>
              <w:drawing>
                <wp:inline distT="0" distB="0" distL="0" distR="0" wp14:anchorId="00BA38ED" wp14:editId="03267D38">
                  <wp:extent cx="1016000" cy="1439545"/>
                  <wp:effectExtent l="0" t="0" r="0" b="8255"/>
                  <wp:docPr id="146" name="irc_mi" descr="http://www.cartoonaday.com/images/cartoons/2010/09/castro-tries-capitalism-598x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artoonaday.com/images/cartoons/2010/09/castro-tries-capitalism-598x503.jpg"/>
                          <pic:cNvPicPr>
                            <a:picLocks noChangeAspect="1" noChangeArrowheads="1"/>
                          </pic:cNvPicPr>
                        </pic:nvPicPr>
                        <pic:blipFill rotWithShape="1">
                          <a:blip r:embed="rId33">
                            <a:extLst>
                              <a:ext uri="{28A0092B-C50C-407E-A947-70E740481C1C}">
                                <a14:useLocalDpi xmlns:a14="http://schemas.microsoft.com/office/drawing/2010/main" val="0"/>
                              </a:ext>
                            </a:extLst>
                          </a:blip>
                          <a:srcRect r="40586"/>
                          <a:stretch/>
                        </pic:blipFill>
                        <pic:spPr bwMode="auto">
                          <a:xfrm>
                            <a:off x="0" y="0"/>
                            <a:ext cx="1016321"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6" w:type="dxa"/>
          </w:tcPr>
          <w:p w14:paraId="413BA92E" w14:textId="77777777" w:rsidR="006C5BBD" w:rsidRDefault="006C5BBD">
            <w:r>
              <w:rPr>
                <w:rFonts w:eastAsia="Times New Roman" w:cs="Times New Roman"/>
                <w:noProof/>
                <w:lang w:eastAsia="nl-NL"/>
              </w:rPr>
              <w:drawing>
                <wp:inline distT="0" distB="0" distL="0" distR="0" wp14:anchorId="769E8BC2" wp14:editId="3B648294">
                  <wp:extent cx="1233719" cy="1440000"/>
                  <wp:effectExtent l="0" t="0" r="11430" b="8255"/>
                  <wp:docPr id="147" name="irc_mi" descr="http://i190.photobucket.com/albums/z205/JekyllnHyde_photos/January%2024th/Church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190.photobucket.com/albums/z205/JekyllnHyde_photos/January%2024th/Churchill.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33719" cy="1440000"/>
                          </a:xfrm>
                          <a:prstGeom prst="rect">
                            <a:avLst/>
                          </a:prstGeom>
                          <a:noFill/>
                          <a:ln>
                            <a:noFill/>
                          </a:ln>
                        </pic:spPr>
                      </pic:pic>
                    </a:graphicData>
                  </a:graphic>
                </wp:inline>
              </w:drawing>
            </w:r>
          </w:p>
        </w:tc>
        <w:tc>
          <w:tcPr>
            <w:tcW w:w="1983" w:type="dxa"/>
          </w:tcPr>
          <w:p w14:paraId="28D61132" w14:textId="77777777" w:rsidR="006C5BBD" w:rsidRDefault="006C5BBD">
            <w:r>
              <w:rPr>
                <w:rFonts w:eastAsia="Times New Roman" w:cs="Times New Roman"/>
                <w:noProof/>
                <w:lang w:eastAsia="nl-NL"/>
              </w:rPr>
              <w:drawing>
                <wp:inline distT="0" distB="0" distL="0" distR="0" wp14:anchorId="19F2450E" wp14:editId="7E4FE307">
                  <wp:extent cx="1093824" cy="1440000"/>
                  <wp:effectExtent l="0" t="0" r="0" b="8255"/>
                  <wp:docPr id="148" name="irc_mi" descr="http://www.altham.com/assets/images/Charles_de_Gaulle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tham.com/assets/images/Charles_de_Gaulle_.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18897" b="52085"/>
                          <a:stretch/>
                        </pic:blipFill>
                        <pic:spPr bwMode="auto">
                          <a:xfrm>
                            <a:off x="0" y="0"/>
                            <a:ext cx="1093824"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48" w:type="dxa"/>
          </w:tcPr>
          <w:p w14:paraId="375E6995" w14:textId="77777777" w:rsidR="006C5BBD" w:rsidRDefault="006C5BBD">
            <w:r>
              <w:rPr>
                <w:rFonts w:eastAsia="Times New Roman" w:cs="Times New Roman"/>
                <w:noProof/>
                <w:lang w:eastAsia="nl-NL"/>
              </w:rPr>
              <w:drawing>
                <wp:inline distT="0" distB="0" distL="0" distR="0" wp14:anchorId="59C5858B" wp14:editId="09A10509">
                  <wp:extent cx="1041400" cy="1439057"/>
                  <wp:effectExtent l="0" t="0" r="0" b="8890"/>
                  <wp:docPr id="149" name="irc_mi" descr="http://lowres.cartoonstock.com/caricatures-heinrich_himmler-nazis-second_world_war-chief_of_police-nsdap-gbrn370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owres.cartoonstock.com/caricatures-heinrich_himmler-nazis-second_world_war-chief_of_police-nsdap-gbrn370_low.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20335" r="11009" b="28078"/>
                          <a:stretch/>
                        </pic:blipFill>
                        <pic:spPr bwMode="auto">
                          <a:xfrm>
                            <a:off x="0" y="0"/>
                            <a:ext cx="1042083"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C5BBD" w14:paraId="68D32BA1" w14:textId="77777777" w:rsidTr="00E04615">
        <w:tc>
          <w:tcPr>
            <w:tcW w:w="1914" w:type="dxa"/>
          </w:tcPr>
          <w:p w14:paraId="2F5053AD" w14:textId="77777777" w:rsidR="006C5BBD" w:rsidRDefault="006C5BBD"/>
        </w:tc>
        <w:tc>
          <w:tcPr>
            <w:tcW w:w="2017" w:type="dxa"/>
          </w:tcPr>
          <w:p w14:paraId="37A6F268" w14:textId="77777777" w:rsidR="006C5BBD" w:rsidRDefault="006C5BBD"/>
        </w:tc>
        <w:tc>
          <w:tcPr>
            <w:tcW w:w="1986" w:type="dxa"/>
          </w:tcPr>
          <w:p w14:paraId="1AAE6277" w14:textId="77777777" w:rsidR="006C5BBD" w:rsidRDefault="006C5BBD"/>
        </w:tc>
        <w:tc>
          <w:tcPr>
            <w:tcW w:w="1983" w:type="dxa"/>
          </w:tcPr>
          <w:p w14:paraId="2F042B2D" w14:textId="77777777" w:rsidR="006C5BBD" w:rsidRDefault="006C5BBD"/>
        </w:tc>
        <w:tc>
          <w:tcPr>
            <w:tcW w:w="1948" w:type="dxa"/>
          </w:tcPr>
          <w:p w14:paraId="4DF91CD0" w14:textId="77777777" w:rsidR="006C5BBD" w:rsidRDefault="006C5BBD"/>
        </w:tc>
      </w:tr>
      <w:tr w:rsidR="006C5BBD" w14:paraId="39E17F27" w14:textId="77777777" w:rsidTr="00E04615">
        <w:tc>
          <w:tcPr>
            <w:tcW w:w="1914" w:type="dxa"/>
          </w:tcPr>
          <w:p w14:paraId="083DB80D" w14:textId="77777777" w:rsidR="006C5BBD" w:rsidRDefault="006C5BBD">
            <w:r>
              <w:rPr>
                <w:rFonts w:eastAsia="Times New Roman" w:cs="Times New Roman"/>
                <w:noProof/>
                <w:lang w:eastAsia="nl-NL"/>
              </w:rPr>
              <w:drawing>
                <wp:inline distT="0" distB="0" distL="0" distR="0" wp14:anchorId="014ACE17" wp14:editId="2DD0F517">
                  <wp:extent cx="964486" cy="1440000"/>
                  <wp:effectExtent l="0" t="0" r="1270" b="8255"/>
                  <wp:docPr id="150" name="irc_mi" descr="http://lowres.cartoonstock.com/caricatures-politics-vladimir_lenin-marxist-marxism-red_army-gbrn48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owres.cartoonstock.com/caricatures-politics-vladimir_lenin-marxist-marxism-red_army-gbrn48_low.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10565" r="8302" b="30669"/>
                          <a:stretch/>
                        </pic:blipFill>
                        <pic:spPr bwMode="auto">
                          <a:xfrm>
                            <a:off x="0" y="0"/>
                            <a:ext cx="964486"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17" w:type="dxa"/>
          </w:tcPr>
          <w:p w14:paraId="42CA882A" w14:textId="77777777" w:rsidR="006C5BBD" w:rsidRDefault="006C5BBD">
            <w:r>
              <w:rPr>
                <w:rFonts w:eastAsia="Times New Roman" w:cs="Times New Roman"/>
                <w:noProof/>
                <w:lang w:eastAsia="nl-NL"/>
              </w:rPr>
              <w:drawing>
                <wp:inline distT="0" distB="0" distL="0" distR="0" wp14:anchorId="445737B1" wp14:editId="61005974">
                  <wp:extent cx="1310897" cy="1440000"/>
                  <wp:effectExtent l="0" t="0" r="10160" b="8255"/>
                  <wp:docPr id="151" name="irc_mi" descr="http://wwwdelivery.superstock.com/WI/223/1746/PreviewComp/SuperStock_1746-3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elivery.superstock.com/WI/223/1746/PreviewComp/SuperStock_1746-3913.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20577" t="7143" r="25103" b="51428"/>
                          <a:stretch/>
                        </pic:blipFill>
                        <pic:spPr bwMode="auto">
                          <a:xfrm>
                            <a:off x="0" y="0"/>
                            <a:ext cx="1310897"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6" w:type="dxa"/>
          </w:tcPr>
          <w:p w14:paraId="6ED68AFF" w14:textId="77777777" w:rsidR="006C5BBD" w:rsidRDefault="006C5BBD">
            <w:r>
              <w:rPr>
                <w:rFonts w:eastAsia="Times New Roman" w:cs="Times New Roman"/>
                <w:noProof/>
                <w:lang w:eastAsia="nl-NL"/>
              </w:rPr>
              <w:drawing>
                <wp:inline distT="0" distB="0" distL="0" distR="0" wp14:anchorId="657498B2" wp14:editId="4512D189">
                  <wp:extent cx="1012402" cy="1440000"/>
                  <wp:effectExtent l="0" t="0" r="3810" b="8255"/>
                  <wp:docPr id="152" name="irc_mi" descr="http://s3-ec.buzzfed.com/static/enhanced/web03/2012/4/20/10/enhanced-buzz-wide-2563-13349323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3-ec.buzzfed.com/static/enhanced/web03/2012/4/20/10/enhanced-buzz-wide-2563-1334932377-3.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22516" t="27645" r="24172" b="22894"/>
                          <a:stretch/>
                        </pic:blipFill>
                        <pic:spPr bwMode="auto">
                          <a:xfrm>
                            <a:off x="0" y="0"/>
                            <a:ext cx="101240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3" w:type="dxa"/>
          </w:tcPr>
          <w:p w14:paraId="379F4D60" w14:textId="77777777" w:rsidR="006C5BBD" w:rsidRDefault="006C5BBD">
            <w:r>
              <w:rPr>
                <w:rFonts w:eastAsia="Times New Roman" w:cs="Times New Roman"/>
                <w:noProof/>
                <w:lang w:eastAsia="nl-NL"/>
              </w:rPr>
              <w:drawing>
                <wp:inline distT="0" distB="0" distL="0" distR="0" wp14:anchorId="7DFD4BAF" wp14:editId="794D6D62">
                  <wp:extent cx="1282700" cy="1439545"/>
                  <wp:effectExtent l="0" t="0" r="12700" b="8255"/>
                  <wp:docPr id="153" name="irc_mi" descr="http://www.spotpen.nl/images/kennedy-jf-cartoon_22-11-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potpen.nl/images/kennedy-jf-cartoon_22-11-2013.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3216" t="12468" r="71715" b="43891"/>
                          <a:stretch/>
                        </pic:blipFill>
                        <pic:spPr bwMode="auto">
                          <a:xfrm>
                            <a:off x="0" y="0"/>
                            <a:ext cx="1283105"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48" w:type="dxa"/>
          </w:tcPr>
          <w:p w14:paraId="756835B6" w14:textId="77777777" w:rsidR="006C5BBD" w:rsidRDefault="006C5BBD">
            <w:r>
              <w:rPr>
                <w:rFonts w:eastAsia="Times New Roman" w:cs="Times New Roman"/>
                <w:noProof/>
                <w:lang w:eastAsia="nl-NL"/>
              </w:rPr>
              <w:drawing>
                <wp:inline distT="0" distB="0" distL="0" distR="0" wp14:anchorId="2A6A4FB3" wp14:editId="4B804CAF">
                  <wp:extent cx="1270000" cy="1422400"/>
                  <wp:effectExtent l="0" t="0" r="0" b="0"/>
                  <wp:docPr id="154" name="irc_mi" descr="http://photos1.blogger.com/x/blogger/104/784/400/558524/Sacrava_no_590%20-%20How%20to%20draw%20Ho%20Chi%20Mi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hotos1.blogger.com/x/blogger/104/784/400/558524/Sacrava_no_590%20-%20How%20to%20draw%20Ho%20Chi%20Minh.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62250" t="8247" r="12750" b="53265"/>
                          <a:stretch/>
                        </pic:blipFill>
                        <pic:spPr bwMode="auto">
                          <a:xfrm>
                            <a:off x="0" y="0"/>
                            <a:ext cx="1270000" cy="14224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C5BBD" w14:paraId="5F5C943B" w14:textId="77777777" w:rsidTr="00E04615">
        <w:tc>
          <w:tcPr>
            <w:tcW w:w="1914" w:type="dxa"/>
          </w:tcPr>
          <w:p w14:paraId="1AD7D4B6" w14:textId="77777777" w:rsidR="006C5BBD" w:rsidRDefault="006C5BBD"/>
        </w:tc>
        <w:tc>
          <w:tcPr>
            <w:tcW w:w="2017" w:type="dxa"/>
          </w:tcPr>
          <w:p w14:paraId="6507FFEA" w14:textId="77777777" w:rsidR="006C5BBD" w:rsidRDefault="006C5BBD"/>
        </w:tc>
        <w:tc>
          <w:tcPr>
            <w:tcW w:w="1986" w:type="dxa"/>
          </w:tcPr>
          <w:p w14:paraId="7EF19DE1" w14:textId="77777777" w:rsidR="006C5BBD" w:rsidRDefault="006C5BBD"/>
        </w:tc>
        <w:tc>
          <w:tcPr>
            <w:tcW w:w="1983" w:type="dxa"/>
          </w:tcPr>
          <w:p w14:paraId="1642B3D5" w14:textId="77777777" w:rsidR="006C5BBD" w:rsidRDefault="006C5BBD"/>
        </w:tc>
        <w:tc>
          <w:tcPr>
            <w:tcW w:w="1948" w:type="dxa"/>
          </w:tcPr>
          <w:p w14:paraId="17F9A5DB" w14:textId="77777777" w:rsidR="006C5BBD" w:rsidRDefault="006C5BBD"/>
        </w:tc>
      </w:tr>
      <w:tr w:rsidR="006C5BBD" w14:paraId="5C195D5F" w14:textId="77777777" w:rsidTr="00E04615">
        <w:tc>
          <w:tcPr>
            <w:tcW w:w="1914" w:type="dxa"/>
          </w:tcPr>
          <w:p w14:paraId="7DAF74D2" w14:textId="77777777" w:rsidR="006C5BBD" w:rsidRDefault="006C5BBD">
            <w:r>
              <w:rPr>
                <w:rFonts w:eastAsia="Times New Roman" w:cs="Times New Roman"/>
                <w:noProof/>
                <w:lang w:eastAsia="nl-NL"/>
              </w:rPr>
              <w:drawing>
                <wp:inline distT="0" distB="0" distL="0" distR="0" wp14:anchorId="140ABA6E" wp14:editId="7A9ED42A">
                  <wp:extent cx="1494545" cy="1440000"/>
                  <wp:effectExtent l="0" t="0" r="4445" b="8255"/>
                  <wp:docPr id="155" name="irc_mi" descr="http://www.americaslibrary.gov/assets/aa/marshall/aa_marshall_mcarthy_3_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mericaslibrary.gov/assets/aa/marshall/aa_marshall_mcarthy_3_e.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38944" t="20087" r="26634" b="51404"/>
                          <a:stretch/>
                        </pic:blipFill>
                        <pic:spPr bwMode="auto">
                          <a:xfrm>
                            <a:off x="0" y="0"/>
                            <a:ext cx="1494545"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17" w:type="dxa"/>
          </w:tcPr>
          <w:p w14:paraId="4F2190E0" w14:textId="77777777" w:rsidR="006C5BBD" w:rsidRDefault="006C5BBD">
            <w:r>
              <w:rPr>
                <w:rFonts w:eastAsia="Times New Roman" w:cs="Times New Roman"/>
                <w:noProof/>
                <w:lang w:eastAsia="nl-NL"/>
              </w:rPr>
              <w:drawing>
                <wp:inline distT="0" distB="0" distL="0" distR="0" wp14:anchorId="3A3E5707" wp14:editId="049D867B">
                  <wp:extent cx="1296986" cy="1440000"/>
                  <wp:effectExtent l="0" t="0" r="0" b="8255"/>
                  <wp:docPr id="91" name="irc_mi" descr="http://4.bp.blogspot.com/-NTPN2zl-lFk/T2Q5F1jerYI/AAAAAAAAC98/rR4AGJR1NeA/s1600/karl%2Bmax1503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bp.blogspot.com/-NTPN2zl-lFk/T2Q5F1jerYI/AAAAAAAAC98/rR4AGJR1NeA/s1600/karl%2Bmax15032012.jpg"/>
                          <pic:cNvPicPr>
                            <a:picLocks noChangeAspect="1" noChangeArrowheads="1"/>
                          </pic:cNvPicPr>
                        </pic:nvPicPr>
                        <pic:blipFill rotWithShape="1">
                          <a:blip r:embed="rId43">
                            <a:extLst>
                              <a:ext uri="{28A0092B-C50C-407E-A947-70E740481C1C}">
                                <a14:useLocalDpi xmlns:a14="http://schemas.microsoft.com/office/drawing/2010/main" val="0"/>
                              </a:ext>
                            </a:extLst>
                          </a:blip>
                          <a:srcRect r="4015" b="36933"/>
                          <a:stretch/>
                        </pic:blipFill>
                        <pic:spPr bwMode="auto">
                          <a:xfrm>
                            <a:off x="0" y="0"/>
                            <a:ext cx="1296986"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6" w:type="dxa"/>
          </w:tcPr>
          <w:p w14:paraId="55BFD37D" w14:textId="77777777" w:rsidR="006C5BBD" w:rsidRDefault="006C5BBD">
            <w:r>
              <w:rPr>
                <w:rFonts w:eastAsia="Times New Roman" w:cs="Times New Roman"/>
                <w:noProof/>
                <w:lang w:eastAsia="nl-NL"/>
              </w:rPr>
              <w:drawing>
                <wp:inline distT="0" distB="0" distL="0" distR="0" wp14:anchorId="2A3CD57B" wp14:editId="7AD69D62">
                  <wp:extent cx="1332283" cy="1440000"/>
                  <wp:effectExtent l="0" t="0" r="0" b="8255"/>
                  <wp:docPr id="156" name="irc_mi" descr="http://lowres.cartoonstock.com/caricatures-italian-dictator-benito_mussolini-dictators-dictatorships-gbrn441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owres.cartoonstock.com/caricatures-italian-dictator-benito_mussolini-dictators-dictatorships-gbrn441_low.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10510" t="3239" r="14650" b="41900"/>
                          <a:stretch/>
                        </pic:blipFill>
                        <pic:spPr bwMode="auto">
                          <a:xfrm>
                            <a:off x="0" y="0"/>
                            <a:ext cx="1332283"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3" w:type="dxa"/>
          </w:tcPr>
          <w:p w14:paraId="3B2154C0" w14:textId="77777777" w:rsidR="006C5BBD" w:rsidRDefault="006C5BBD">
            <w:r>
              <w:rPr>
                <w:rFonts w:eastAsia="Times New Roman" w:cs="Times New Roman"/>
                <w:noProof/>
                <w:lang w:eastAsia="nl-NL"/>
              </w:rPr>
              <w:drawing>
                <wp:inline distT="0" distB="0" distL="0" distR="0" wp14:anchorId="1660A04E" wp14:editId="13F292CD">
                  <wp:extent cx="1104900" cy="1439545"/>
                  <wp:effectExtent l="0" t="0" r="12700" b="8255"/>
                  <wp:docPr id="157" name="irc_mi" descr="http://www.americaslibrary.gov/assets/jb/modern/jb_modern_fairdeal_3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mericaslibrary.gov/assets/jb/modern/jb_modern_fairdeal_3_m.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12352" r="10895"/>
                          <a:stretch/>
                        </pic:blipFill>
                        <pic:spPr bwMode="auto">
                          <a:xfrm>
                            <a:off x="0" y="0"/>
                            <a:ext cx="1105249"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48" w:type="dxa"/>
          </w:tcPr>
          <w:p w14:paraId="08BD2AA3" w14:textId="77777777" w:rsidR="006C5BBD" w:rsidRDefault="006C5BBD">
            <w:r>
              <w:rPr>
                <w:rFonts w:eastAsia="Times New Roman" w:cs="Times New Roman"/>
                <w:noProof/>
                <w:lang w:eastAsia="nl-NL"/>
              </w:rPr>
              <w:drawing>
                <wp:inline distT="0" distB="0" distL="0" distR="0" wp14:anchorId="5BF67A5E" wp14:editId="19C15552">
                  <wp:extent cx="847059" cy="1440000"/>
                  <wp:effectExtent l="0" t="0" r="0" b="8255"/>
                  <wp:docPr id="158" name="irc_mi" descr="http://www.comicartville.com/petertruecomic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omicartville.com/petertruecomics4.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48214" t="24406" r="19047" b="35205"/>
                          <a:stretch/>
                        </pic:blipFill>
                        <pic:spPr bwMode="auto">
                          <a:xfrm>
                            <a:off x="0" y="0"/>
                            <a:ext cx="847059"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C5BBD" w14:paraId="79B130A3" w14:textId="77777777" w:rsidTr="00E04615">
        <w:tc>
          <w:tcPr>
            <w:tcW w:w="1914" w:type="dxa"/>
          </w:tcPr>
          <w:p w14:paraId="541FDB27" w14:textId="77777777" w:rsidR="006C5BBD" w:rsidRDefault="006C5BBD"/>
        </w:tc>
        <w:tc>
          <w:tcPr>
            <w:tcW w:w="2017" w:type="dxa"/>
          </w:tcPr>
          <w:p w14:paraId="6527589C" w14:textId="77777777" w:rsidR="006C5BBD" w:rsidRDefault="006C5BBD"/>
        </w:tc>
        <w:tc>
          <w:tcPr>
            <w:tcW w:w="1986" w:type="dxa"/>
          </w:tcPr>
          <w:p w14:paraId="317F32A9" w14:textId="77777777" w:rsidR="006C5BBD" w:rsidRDefault="006C5BBD"/>
        </w:tc>
        <w:tc>
          <w:tcPr>
            <w:tcW w:w="1983" w:type="dxa"/>
          </w:tcPr>
          <w:p w14:paraId="77C75D00" w14:textId="77777777" w:rsidR="006C5BBD" w:rsidRDefault="006C5BBD"/>
        </w:tc>
        <w:tc>
          <w:tcPr>
            <w:tcW w:w="1948" w:type="dxa"/>
          </w:tcPr>
          <w:p w14:paraId="3647C083" w14:textId="77777777" w:rsidR="006C5BBD" w:rsidRDefault="006C5BBD"/>
        </w:tc>
      </w:tr>
    </w:tbl>
    <w:p w14:paraId="1DA3CF42" w14:textId="77777777" w:rsidR="006C5BBD" w:rsidRDefault="006C5BBD"/>
    <w:p w14:paraId="3052DC23" w14:textId="77777777" w:rsidR="006C5BBD" w:rsidRDefault="006C5BBD">
      <w:r>
        <w:br w:type="page"/>
      </w:r>
    </w:p>
    <w:tbl>
      <w:tblPr>
        <w:tblStyle w:val="TableGrid"/>
        <w:tblW w:w="0" w:type="auto"/>
        <w:tblLook w:val="04A0" w:firstRow="1" w:lastRow="0" w:firstColumn="1" w:lastColumn="0" w:noHBand="0" w:noVBand="1"/>
      </w:tblPr>
      <w:tblGrid>
        <w:gridCol w:w="2045"/>
        <w:gridCol w:w="1829"/>
        <w:gridCol w:w="1843"/>
        <w:gridCol w:w="1798"/>
        <w:gridCol w:w="1767"/>
      </w:tblGrid>
      <w:tr w:rsidR="006C5BBD" w14:paraId="4118823B" w14:textId="77777777" w:rsidTr="005B2AE6">
        <w:tc>
          <w:tcPr>
            <w:tcW w:w="1914" w:type="dxa"/>
          </w:tcPr>
          <w:p w14:paraId="75D3F74A" w14:textId="77777777" w:rsidR="006C5BBD" w:rsidRDefault="006C5BBD" w:rsidP="005B2AE6">
            <w:r>
              <w:rPr>
                <w:rFonts w:eastAsia="Times New Roman" w:cs="Times New Roman"/>
                <w:noProof/>
                <w:lang w:eastAsia="nl-NL"/>
              </w:rPr>
              <w:lastRenderedPageBreak/>
              <w:drawing>
                <wp:inline distT="0" distB="0" distL="0" distR="0" wp14:anchorId="28F2F738" wp14:editId="0C02DD50">
                  <wp:extent cx="1231900" cy="1409700"/>
                  <wp:effectExtent l="0" t="0" r="12700" b="12700"/>
                  <wp:docPr id="159" name="irc_mi" descr="http://gh.oxfordjournals.org/content/26/4/469/F3.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h.oxfordjournals.org/content/26/4/469/F3.large.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51553" r="18323" b="76026"/>
                          <a:stretch/>
                        </pic:blipFill>
                        <pic:spPr bwMode="auto">
                          <a:xfrm>
                            <a:off x="0" y="0"/>
                            <a:ext cx="1231900" cy="1409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17" w:type="dxa"/>
          </w:tcPr>
          <w:p w14:paraId="5FC2C426" w14:textId="77777777" w:rsidR="006C5BBD" w:rsidRDefault="006C5BBD" w:rsidP="005B2AE6">
            <w:r>
              <w:rPr>
                <w:rFonts w:eastAsia="Times New Roman" w:cs="Times New Roman"/>
                <w:noProof/>
                <w:lang w:eastAsia="nl-NL"/>
              </w:rPr>
              <w:drawing>
                <wp:inline distT="0" distB="0" distL="0" distR="0" wp14:anchorId="64F101DA" wp14:editId="0CE10674">
                  <wp:extent cx="1073002" cy="1440000"/>
                  <wp:effectExtent l="0" t="0" r="0" b="8255"/>
                  <wp:docPr id="160" name="irc_mi" descr="http://4vector.com/i/free-vector-kaiser-wilhelm-clip-art_107984_Kaiser_Wilhelm_clip_art_h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vector.com/i/free-vector-kaiser-wilhelm-clip-art_107984_Kaiser_Wilhelm_clip_art_high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73002" cy="1440000"/>
                          </a:xfrm>
                          <a:prstGeom prst="rect">
                            <a:avLst/>
                          </a:prstGeom>
                          <a:noFill/>
                          <a:ln>
                            <a:noFill/>
                          </a:ln>
                        </pic:spPr>
                      </pic:pic>
                    </a:graphicData>
                  </a:graphic>
                </wp:inline>
              </w:drawing>
            </w:r>
          </w:p>
        </w:tc>
        <w:tc>
          <w:tcPr>
            <w:tcW w:w="1986" w:type="dxa"/>
          </w:tcPr>
          <w:p w14:paraId="4DEBBFCB" w14:textId="77777777" w:rsidR="006C5BBD" w:rsidRDefault="006C5BBD" w:rsidP="005B2AE6">
            <w:r>
              <w:rPr>
                <w:rFonts w:eastAsia="Times New Roman" w:cs="Times New Roman"/>
                <w:noProof/>
                <w:lang w:eastAsia="nl-NL"/>
              </w:rPr>
              <w:drawing>
                <wp:inline distT="0" distB="0" distL="0" distR="0" wp14:anchorId="2FC14617" wp14:editId="24AAB1CE">
                  <wp:extent cx="860339" cy="1440000"/>
                  <wp:effectExtent l="0" t="0" r="3810" b="8255"/>
                  <wp:docPr id="161" name="irc_mi" descr="http://images2.fanpop.com/images/photos/3600000/Cartoon-Nixon-richard-nixon-3682400-374-38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2.fanpop.com/images/photos/3600000/Cartoon-Nixon-richard-nixon-3682400-374-386.gif"/>
                          <pic:cNvPicPr>
                            <a:picLocks noChangeAspect="1" noChangeArrowheads="1"/>
                          </pic:cNvPicPr>
                        </pic:nvPicPr>
                        <pic:blipFill rotWithShape="1">
                          <a:blip r:embed="rId24">
                            <a:extLst>
                              <a:ext uri="{28A0092B-C50C-407E-A947-70E740481C1C}">
                                <a14:useLocalDpi xmlns:a14="http://schemas.microsoft.com/office/drawing/2010/main" val="0"/>
                              </a:ext>
                            </a:extLst>
                          </a:blip>
                          <a:srcRect l="31818" r="30482" b="38860"/>
                          <a:stretch/>
                        </pic:blipFill>
                        <pic:spPr bwMode="auto">
                          <a:xfrm>
                            <a:off x="0" y="0"/>
                            <a:ext cx="860339"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3" w:type="dxa"/>
          </w:tcPr>
          <w:p w14:paraId="6829AE5A" w14:textId="77777777" w:rsidR="006C5BBD" w:rsidRDefault="006C5BBD" w:rsidP="005B2AE6">
            <w:r>
              <w:rPr>
                <w:rFonts w:eastAsia="Times New Roman" w:cs="Times New Roman"/>
                <w:noProof/>
                <w:lang w:eastAsia="nl-NL"/>
              </w:rPr>
              <w:drawing>
                <wp:inline distT="0" distB="0" distL="0" distR="0" wp14:anchorId="4373F052" wp14:editId="51D75460">
                  <wp:extent cx="1037098" cy="1440000"/>
                  <wp:effectExtent l="0" t="0" r="4445" b="8255"/>
                  <wp:docPr id="162" name="irc_mi" descr="http://www.kingscollections.org/media/exh_spc/images/006714/2-03pic3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kingscollections.org/media/exh_spc/images/006714/2-03pic3n.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37098" cy="1440000"/>
                          </a:xfrm>
                          <a:prstGeom prst="rect">
                            <a:avLst/>
                          </a:prstGeom>
                          <a:noFill/>
                          <a:ln>
                            <a:noFill/>
                          </a:ln>
                        </pic:spPr>
                      </pic:pic>
                    </a:graphicData>
                  </a:graphic>
                </wp:inline>
              </w:drawing>
            </w:r>
          </w:p>
        </w:tc>
        <w:tc>
          <w:tcPr>
            <w:tcW w:w="1948" w:type="dxa"/>
          </w:tcPr>
          <w:p w14:paraId="2212AA35" w14:textId="77777777" w:rsidR="006C5BBD" w:rsidRDefault="006C5BBD" w:rsidP="005B2AE6">
            <w:r>
              <w:rPr>
                <w:rFonts w:eastAsia="Times New Roman" w:cs="Times New Roman"/>
                <w:noProof/>
                <w:lang w:eastAsia="nl-NL"/>
              </w:rPr>
              <w:drawing>
                <wp:inline distT="0" distB="0" distL="0" distR="0" wp14:anchorId="4CCCD7DE" wp14:editId="69823630">
                  <wp:extent cx="1092200" cy="1439545"/>
                  <wp:effectExtent l="0" t="0" r="0" b="8255"/>
                  <wp:docPr id="163" name="irc_mi" descr="http://lowres.cartoonstock.com/caricatures-chinese_history-mao_zedong-communism-communists-little_red_book-gbrn206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owres.cartoonstock.com/caricatures-chinese_history-mao_zedong-communism-communists-little_red_book-gbrn206_low.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21652" r="14797" b="36501"/>
                          <a:stretch/>
                        </pic:blipFill>
                        <pic:spPr bwMode="auto">
                          <a:xfrm>
                            <a:off x="0" y="0"/>
                            <a:ext cx="1092545"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C5BBD" w14:paraId="30937932" w14:textId="77777777" w:rsidTr="005B2AE6">
        <w:tc>
          <w:tcPr>
            <w:tcW w:w="1914" w:type="dxa"/>
          </w:tcPr>
          <w:p w14:paraId="6448D624" w14:textId="77777777" w:rsidR="006C5BBD" w:rsidRDefault="006C5BBD" w:rsidP="005B2AE6">
            <w:r>
              <w:t>Wilhelm II</w:t>
            </w:r>
          </w:p>
        </w:tc>
        <w:tc>
          <w:tcPr>
            <w:tcW w:w="2017" w:type="dxa"/>
          </w:tcPr>
          <w:p w14:paraId="594C1292" w14:textId="77777777" w:rsidR="006C5BBD" w:rsidRDefault="006C5BBD" w:rsidP="005B2AE6">
            <w:r>
              <w:t>Wilhelm I</w:t>
            </w:r>
          </w:p>
        </w:tc>
        <w:tc>
          <w:tcPr>
            <w:tcW w:w="1986" w:type="dxa"/>
          </w:tcPr>
          <w:p w14:paraId="56714FAB" w14:textId="77777777" w:rsidR="006C5BBD" w:rsidRDefault="006C5BBD" w:rsidP="005B2AE6">
            <w:r>
              <w:t>Nixon</w:t>
            </w:r>
          </w:p>
        </w:tc>
        <w:tc>
          <w:tcPr>
            <w:tcW w:w="1983" w:type="dxa"/>
          </w:tcPr>
          <w:p w14:paraId="540A2AC9" w14:textId="77777777" w:rsidR="006C5BBD" w:rsidRDefault="006C5BBD" w:rsidP="005B2AE6">
            <w:r>
              <w:t>Göring</w:t>
            </w:r>
          </w:p>
        </w:tc>
        <w:tc>
          <w:tcPr>
            <w:tcW w:w="1948" w:type="dxa"/>
          </w:tcPr>
          <w:p w14:paraId="25184ECB" w14:textId="77777777" w:rsidR="006C5BBD" w:rsidRDefault="006C5BBD" w:rsidP="005B2AE6">
            <w:r>
              <w:t>Mao</w:t>
            </w:r>
          </w:p>
        </w:tc>
      </w:tr>
      <w:tr w:rsidR="006C5BBD" w14:paraId="07609301" w14:textId="77777777" w:rsidTr="005B2AE6">
        <w:tc>
          <w:tcPr>
            <w:tcW w:w="1914" w:type="dxa"/>
          </w:tcPr>
          <w:p w14:paraId="249D3687" w14:textId="77777777" w:rsidR="006C5BBD" w:rsidRDefault="006C5BBD" w:rsidP="005B2AE6">
            <w:r>
              <w:rPr>
                <w:rFonts w:eastAsia="Times New Roman" w:cs="Times New Roman"/>
                <w:noProof/>
                <w:lang w:eastAsia="nl-NL"/>
              </w:rPr>
              <w:drawing>
                <wp:inline distT="0" distB="0" distL="0" distR="0" wp14:anchorId="4365C7C6" wp14:editId="32ADC5D5">
                  <wp:extent cx="993369" cy="1440000"/>
                  <wp:effectExtent l="0" t="0" r="0" b="8255"/>
                  <wp:docPr id="164" name="irc_mi" descr="http://lowres-picturecabinet.com.s3-eu-west-1.amazonaws.com/43/main/33/11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owres-picturecabinet.com.s3-eu-west-1.amazonaws.com/43/main/33/111940.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27972" r="26923" b="56309"/>
                          <a:stretch/>
                        </pic:blipFill>
                        <pic:spPr bwMode="auto">
                          <a:xfrm>
                            <a:off x="0" y="0"/>
                            <a:ext cx="993369"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17" w:type="dxa"/>
          </w:tcPr>
          <w:p w14:paraId="3E4197D5" w14:textId="77777777" w:rsidR="006C5BBD" w:rsidRDefault="006C5BBD" w:rsidP="005B2AE6">
            <w:r>
              <w:rPr>
                <w:rFonts w:eastAsia="Times New Roman" w:cs="Times New Roman"/>
                <w:noProof/>
                <w:lang w:eastAsia="nl-NL"/>
              </w:rPr>
              <w:drawing>
                <wp:inline distT="0" distB="0" distL="0" distR="0" wp14:anchorId="4F8B3A1F" wp14:editId="2B418484">
                  <wp:extent cx="1260933" cy="1440000"/>
                  <wp:effectExtent l="0" t="0" r="9525" b="8255"/>
                  <wp:docPr id="165" name="irc_mi" descr="http://images.fineartamerica.com/images-medium-large/1-roosevelt-cartoon-1934-gr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fineartamerica.com/images-medium-large/1-roosevelt-cartoon-1934-granger.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21225" t="3887" r="41794" b="54428"/>
                          <a:stretch/>
                        </pic:blipFill>
                        <pic:spPr bwMode="auto">
                          <a:xfrm>
                            <a:off x="0" y="0"/>
                            <a:ext cx="1260933"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6" w:type="dxa"/>
          </w:tcPr>
          <w:p w14:paraId="756AA875" w14:textId="77777777" w:rsidR="006C5BBD" w:rsidRDefault="006C5BBD" w:rsidP="005B2AE6">
            <w:r>
              <w:rPr>
                <w:rFonts w:eastAsia="Times New Roman" w:cs="Times New Roman"/>
                <w:noProof/>
                <w:lang w:eastAsia="nl-NL"/>
              </w:rPr>
              <w:drawing>
                <wp:inline distT="0" distB="0" distL="0" distR="0" wp14:anchorId="0B8579D9" wp14:editId="1AA02EA9">
                  <wp:extent cx="1298469" cy="1439545"/>
                  <wp:effectExtent l="0" t="0" r="0" b="8255"/>
                  <wp:docPr id="166" name="irc_mi" descr="http://img178.imageshack.us/img178/2672/cartoonnz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178.imageshack.us/img178/2672/cartoonnz8.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37927" t="57235" r="42686" b="27214"/>
                          <a:stretch/>
                        </pic:blipFill>
                        <pic:spPr bwMode="auto">
                          <a:xfrm>
                            <a:off x="0" y="0"/>
                            <a:ext cx="1298879"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3" w:type="dxa"/>
          </w:tcPr>
          <w:p w14:paraId="17CD87CB" w14:textId="77777777" w:rsidR="006C5BBD" w:rsidRDefault="006C5BBD" w:rsidP="005B2AE6">
            <w:r>
              <w:rPr>
                <w:rFonts w:eastAsia="Times New Roman" w:cs="Times New Roman"/>
                <w:noProof/>
                <w:lang w:eastAsia="nl-NL"/>
              </w:rPr>
              <w:drawing>
                <wp:inline distT="0" distB="0" distL="0" distR="0" wp14:anchorId="0E2ABF0C" wp14:editId="18EFE4F0">
                  <wp:extent cx="1050811" cy="1440000"/>
                  <wp:effectExtent l="0" t="0" r="0" b="8255"/>
                  <wp:docPr id="167" name="irc_mi" descr="http://lowres.cartoonstock.com/politics-russia-russians-politician-political_leader-soviet_union-jadn15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owres.cartoonstock.com/politics-russia-russians-politician-political_leader-soviet_union-jadn15_low.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26479" t="5615" r="27887" b="46436"/>
                          <a:stretch/>
                        </pic:blipFill>
                        <pic:spPr bwMode="auto">
                          <a:xfrm>
                            <a:off x="0" y="0"/>
                            <a:ext cx="1050811"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48" w:type="dxa"/>
          </w:tcPr>
          <w:p w14:paraId="42DF30D1" w14:textId="77777777" w:rsidR="006C5BBD" w:rsidRDefault="006C5BBD" w:rsidP="005B2AE6">
            <w:r>
              <w:rPr>
                <w:rFonts w:eastAsia="Times New Roman" w:cs="Times New Roman"/>
                <w:noProof/>
                <w:lang w:eastAsia="nl-NL"/>
              </w:rPr>
              <w:drawing>
                <wp:inline distT="0" distB="0" distL="0" distR="0" wp14:anchorId="462E79CB" wp14:editId="000339D7">
                  <wp:extent cx="1115122" cy="1440000"/>
                  <wp:effectExtent l="0" t="0" r="2540" b="8255"/>
                  <wp:docPr id="168" name="irc_mi" descr="http://www.baylor.edu/content/imglib/8/4/7/8478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aylor.edu/content/imglib/8/4/7/84784.gif"/>
                          <pic:cNvPicPr>
                            <a:picLocks noChangeAspect="1" noChangeArrowheads="1"/>
                          </pic:cNvPicPr>
                        </pic:nvPicPr>
                        <pic:blipFill rotWithShape="1">
                          <a:blip r:embed="rId31">
                            <a:extLst>
                              <a:ext uri="{28A0092B-C50C-407E-A947-70E740481C1C}">
                                <a14:useLocalDpi xmlns:a14="http://schemas.microsoft.com/office/drawing/2010/main" val="0"/>
                              </a:ext>
                            </a:extLst>
                          </a:blip>
                          <a:srcRect l="29500" t="20656" r="38750" b="25574"/>
                          <a:stretch/>
                        </pic:blipFill>
                        <pic:spPr bwMode="auto">
                          <a:xfrm>
                            <a:off x="0" y="0"/>
                            <a:ext cx="1115122"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C5BBD" w14:paraId="3F29AC51" w14:textId="77777777" w:rsidTr="005B2AE6">
        <w:tc>
          <w:tcPr>
            <w:tcW w:w="1914" w:type="dxa"/>
          </w:tcPr>
          <w:p w14:paraId="1EF42F02" w14:textId="77777777" w:rsidR="006C5BBD" w:rsidRDefault="006C5BBD" w:rsidP="005B2AE6">
            <w:r>
              <w:t>Stalin</w:t>
            </w:r>
          </w:p>
        </w:tc>
        <w:tc>
          <w:tcPr>
            <w:tcW w:w="2017" w:type="dxa"/>
          </w:tcPr>
          <w:p w14:paraId="18BC288F" w14:textId="77777777" w:rsidR="006C5BBD" w:rsidRDefault="006C5BBD" w:rsidP="005B2AE6">
            <w:r>
              <w:t>Roosevelt</w:t>
            </w:r>
          </w:p>
        </w:tc>
        <w:tc>
          <w:tcPr>
            <w:tcW w:w="1986" w:type="dxa"/>
          </w:tcPr>
          <w:p w14:paraId="056CBEB5" w14:textId="77777777" w:rsidR="006C5BBD" w:rsidRDefault="006C5BBD" w:rsidP="005B2AE6">
            <w:r>
              <w:t>Goebbels</w:t>
            </w:r>
          </w:p>
        </w:tc>
        <w:tc>
          <w:tcPr>
            <w:tcW w:w="1983" w:type="dxa"/>
          </w:tcPr>
          <w:p w14:paraId="37DCE78B" w14:textId="77777777" w:rsidR="006C5BBD" w:rsidRDefault="006C5BBD" w:rsidP="005B2AE6">
            <w:r>
              <w:t>Jeltsin</w:t>
            </w:r>
          </w:p>
        </w:tc>
        <w:tc>
          <w:tcPr>
            <w:tcW w:w="1948" w:type="dxa"/>
          </w:tcPr>
          <w:p w14:paraId="30AB8568" w14:textId="77777777" w:rsidR="006C5BBD" w:rsidRDefault="006C5BBD" w:rsidP="005B2AE6">
            <w:r>
              <w:t>Kennedy</w:t>
            </w:r>
          </w:p>
        </w:tc>
      </w:tr>
      <w:tr w:rsidR="006C5BBD" w14:paraId="3F0B9DEA" w14:textId="77777777" w:rsidTr="005B2AE6">
        <w:tc>
          <w:tcPr>
            <w:tcW w:w="1914" w:type="dxa"/>
          </w:tcPr>
          <w:p w14:paraId="3CC4687B" w14:textId="77777777" w:rsidR="006C5BBD" w:rsidRDefault="006C5BBD" w:rsidP="005B2AE6">
            <w:r>
              <w:rPr>
                <w:rFonts w:eastAsia="Times New Roman" w:cs="Times New Roman"/>
                <w:noProof/>
                <w:lang w:eastAsia="nl-NL"/>
              </w:rPr>
              <w:drawing>
                <wp:inline distT="0" distB="0" distL="0" distR="0" wp14:anchorId="16CE9F76" wp14:editId="0FC827BF">
                  <wp:extent cx="1244600" cy="1409700"/>
                  <wp:effectExtent l="0" t="0" r="0" b="12700"/>
                  <wp:docPr id="169" name="irc_mi" descr="http://lowres.cartoonstock.com/-russia-russians-russian_politicians-development-vladimir_putin-whin376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owres.cartoonstock.com/-russia-russians-russian_politicians-development-vladimir_putin-whin376_low.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2750" r="72750" b="67826"/>
                          <a:stretch/>
                        </pic:blipFill>
                        <pic:spPr bwMode="auto">
                          <a:xfrm>
                            <a:off x="0" y="0"/>
                            <a:ext cx="1244600" cy="1409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17" w:type="dxa"/>
          </w:tcPr>
          <w:p w14:paraId="55E91458" w14:textId="77777777" w:rsidR="006C5BBD" w:rsidRDefault="006C5BBD" w:rsidP="005B2AE6">
            <w:r>
              <w:rPr>
                <w:rFonts w:eastAsia="Times New Roman" w:cs="Times New Roman"/>
                <w:noProof/>
                <w:lang w:eastAsia="nl-NL"/>
              </w:rPr>
              <w:drawing>
                <wp:inline distT="0" distB="0" distL="0" distR="0" wp14:anchorId="0CA97C54" wp14:editId="5D136B9B">
                  <wp:extent cx="1016000" cy="1439545"/>
                  <wp:effectExtent l="0" t="0" r="0" b="8255"/>
                  <wp:docPr id="170" name="irc_mi" descr="http://www.cartoonaday.com/images/cartoons/2010/09/castro-tries-capitalism-598x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artoonaday.com/images/cartoons/2010/09/castro-tries-capitalism-598x503.jpg"/>
                          <pic:cNvPicPr>
                            <a:picLocks noChangeAspect="1" noChangeArrowheads="1"/>
                          </pic:cNvPicPr>
                        </pic:nvPicPr>
                        <pic:blipFill rotWithShape="1">
                          <a:blip r:embed="rId33">
                            <a:extLst>
                              <a:ext uri="{28A0092B-C50C-407E-A947-70E740481C1C}">
                                <a14:useLocalDpi xmlns:a14="http://schemas.microsoft.com/office/drawing/2010/main" val="0"/>
                              </a:ext>
                            </a:extLst>
                          </a:blip>
                          <a:srcRect r="40586"/>
                          <a:stretch/>
                        </pic:blipFill>
                        <pic:spPr bwMode="auto">
                          <a:xfrm>
                            <a:off x="0" y="0"/>
                            <a:ext cx="1016321"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6" w:type="dxa"/>
          </w:tcPr>
          <w:p w14:paraId="69BE4FC1" w14:textId="77777777" w:rsidR="006C5BBD" w:rsidRDefault="006C5BBD" w:rsidP="005B2AE6">
            <w:r>
              <w:rPr>
                <w:rFonts w:eastAsia="Times New Roman" w:cs="Times New Roman"/>
                <w:noProof/>
                <w:lang w:eastAsia="nl-NL"/>
              </w:rPr>
              <w:drawing>
                <wp:inline distT="0" distB="0" distL="0" distR="0" wp14:anchorId="4D140DA2" wp14:editId="155BECCD">
                  <wp:extent cx="1233719" cy="1440000"/>
                  <wp:effectExtent l="0" t="0" r="11430" b="8255"/>
                  <wp:docPr id="171" name="irc_mi" descr="http://i190.photobucket.com/albums/z205/JekyllnHyde_photos/January%2024th/Church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190.photobucket.com/albums/z205/JekyllnHyde_photos/January%2024th/Churchill.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33719" cy="1440000"/>
                          </a:xfrm>
                          <a:prstGeom prst="rect">
                            <a:avLst/>
                          </a:prstGeom>
                          <a:noFill/>
                          <a:ln>
                            <a:noFill/>
                          </a:ln>
                        </pic:spPr>
                      </pic:pic>
                    </a:graphicData>
                  </a:graphic>
                </wp:inline>
              </w:drawing>
            </w:r>
          </w:p>
        </w:tc>
        <w:tc>
          <w:tcPr>
            <w:tcW w:w="1983" w:type="dxa"/>
          </w:tcPr>
          <w:p w14:paraId="45068C82" w14:textId="77777777" w:rsidR="006C5BBD" w:rsidRDefault="006C5BBD" w:rsidP="005B2AE6">
            <w:r>
              <w:rPr>
                <w:rFonts w:eastAsia="Times New Roman" w:cs="Times New Roman"/>
                <w:noProof/>
                <w:lang w:eastAsia="nl-NL"/>
              </w:rPr>
              <w:drawing>
                <wp:inline distT="0" distB="0" distL="0" distR="0" wp14:anchorId="02982C00" wp14:editId="22DC9FF8">
                  <wp:extent cx="1093824" cy="1440000"/>
                  <wp:effectExtent l="0" t="0" r="0" b="8255"/>
                  <wp:docPr id="172" name="irc_mi" descr="http://www.altham.com/assets/images/Charles_de_Gaulle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tham.com/assets/images/Charles_de_Gaulle_.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18897" b="52085"/>
                          <a:stretch/>
                        </pic:blipFill>
                        <pic:spPr bwMode="auto">
                          <a:xfrm>
                            <a:off x="0" y="0"/>
                            <a:ext cx="1093824"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48" w:type="dxa"/>
          </w:tcPr>
          <w:p w14:paraId="2749388F" w14:textId="77777777" w:rsidR="006C5BBD" w:rsidRDefault="006C5BBD" w:rsidP="005B2AE6">
            <w:r>
              <w:rPr>
                <w:rFonts w:eastAsia="Times New Roman" w:cs="Times New Roman"/>
                <w:noProof/>
                <w:lang w:eastAsia="nl-NL"/>
              </w:rPr>
              <w:drawing>
                <wp:inline distT="0" distB="0" distL="0" distR="0" wp14:anchorId="04F1A7C5" wp14:editId="45BDDD4C">
                  <wp:extent cx="1041400" cy="1439057"/>
                  <wp:effectExtent l="0" t="0" r="0" b="8890"/>
                  <wp:docPr id="173" name="irc_mi" descr="http://lowres.cartoonstock.com/caricatures-heinrich_himmler-nazis-second_world_war-chief_of_police-nsdap-gbrn370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owres.cartoonstock.com/caricatures-heinrich_himmler-nazis-second_world_war-chief_of_police-nsdap-gbrn370_low.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20335" r="11009" b="28078"/>
                          <a:stretch/>
                        </pic:blipFill>
                        <pic:spPr bwMode="auto">
                          <a:xfrm>
                            <a:off x="0" y="0"/>
                            <a:ext cx="1042083"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C5BBD" w14:paraId="3CBABEED" w14:textId="77777777" w:rsidTr="005B2AE6">
        <w:tc>
          <w:tcPr>
            <w:tcW w:w="1914" w:type="dxa"/>
          </w:tcPr>
          <w:p w14:paraId="3BB5FD4A" w14:textId="77777777" w:rsidR="006C5BBD" w:rsidRDefault="006C5BBD" w:rsidP="005B2AE6">
            <w:r>
              <w:t>Gorbatsjov</w:t>
            </w:r>
          </w:p>
        </w:tc>
        <w:tc>
          <w:tcPr>
            <w:tcW w:w="2017" w:type="dxa"/>
          </w:tcPr>
          <w:p w14:paraId="4FC2CD35" w14:textId="77777777" w:rsidR="006C5BBD" w:rsidRDefault="006C5BBD" w:rsidP="005B2AE6">
            <w:r>
              <w:t>Castro</w:t>
            </w:r>
          </w:p>
        </w:tc>
        <w:tc>
          <w:tcPr>
            <w:tcW w:w="1986" w:type="dxa"/>
          </w:tcPr>
          <w:p w14:paraId="7F475579" w14:textId="77777777" w:rsidR="006C5BBD" w:rsidRDefault="006C5BBD" w:rsidP="005B2AE6">
            <w:r>
              <w:t>Churchill</w:t>
            </w:r>
          </w:p>
        </w:tc>
        <w:tc>
          <w:tcPr>
            <w:tcW w:w="1983" w:type="dxa"/>
          </w:tcPr>
          <w:p w14:paraId="6EA70062" w14:textId="77777777" w:rsidR="006C5BBD" w:rsidRDefault="006C5BBD" w:rsidP="005B2AE6">
            <w:r>
              <w:t>de Gaulle</w:t>
            </w:r>
          </w:p>
        </w:tc>
        <w:tc>
          <w:tcPr>
            <w:tcW w:w="1948" w:type="dxa"/>
          </w:tcPr>
          <w:p w14:paraId="17C6B281" w14:textId="77777777" w:rsidR="006C5BBD" w:rsidRDefault="006C5BBD" w:rsidP="005B2AE6">
            <w:r>
              <w:t>Himmler</w:t>
            </w:r>
          </w:p>
        </w:tc>
      </w:tr>
      <w:tr w:rsidR="006C5BBD" w14:paraId="0BC63CB2" w14:textId="77777777" w:rsidTr="005B2AE6">
        <w:tc>
          <w:tcPr>
            <w:tcW w:w="1914" w:type="dxa"/>
          </w:tcPr>
          <w:p w14:paraId="633B6F8C" w14:textId="77777777" w:rsidR="006C5BBD" w:rsidRDefault="006C5BBD" w:rsidP="005B2AE6">
            <w:r>
              <w:rPr>
                <w:rFonts w:eastAsia="Times New Roman" w:cs="Times New Roman"/>
                <w:noProof/>
                <w:lang w:eastAsia="nl-NL"/>
              </w:rPr>
              <w:drawing>
                <wp:inline distT="0" distB="0" distL="0" distR="0" wp14:anchorId="1FDF974F" wp14:editId="5FBC7E59">
                  <wp:extent cx="964486" cy="1440000"/>
                  <wp:effectExtent l="0" t="0" r="1270" b="8255"/>
                  <wp:docPr id="174" name="irc_mi" descr="http://lowres.cartoonstock.com/caricatures-politics-vladimir_lenin-marxist-marxism-red_army-gbrn48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owres.cartoonstock.com/caricatures-politics-vladimir_lenin-marxist-marxism-red_army-gbrn48_low.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10565" r="8302" b="30669"/>
                          <a:stretch/>
                        </pic:blipFill>
                        <pic:spPr bwMode="auto">
                          <a:xfrm>
                            <a:off x="0" y="0"/>
                            <a:ext cx="964486"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17" w:type="dxa"/>
          </w:tcPr>
          <w:p w14:paraId="7A334BD0" w14:textId="77777777" w:rsidR="006C5BBD" w:rsidRDefault="006C5BBD" w:rsidP="005B2AE6">
            <w:r>
              <w:rPr>
                <w:rFonts w:eastAsia="Times New Roman" w:cs="Times New Roman"/>
                <w:noProof/>
                <w:lang w:eastAsia="nl-NL"/>
              </w:rPr>
              <w:drawing>
                <wp:inline distT="0" distB="0" distL="0" distR="0" wp14:anchorId="5D481591" wp14:editId="31703178">
                  <wp:extent cx="1310897" cy="1440000"/>
                  <wp:effectExtent l="0" t="0" r="10160" b="8255"/>
                  <wp:docPr id="175" name="irc_mi" descr="http://wwwdelivery.superstock.com/WI/223/1746/PreviewComp/SuperStock_1746-3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elivery.superstock.com/WI/223/1746/PreviewComp/SuperStock_1746-3913.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20577" t="7143" r="25103" b="51428"/>
                          <a:stretch/>
                        </pic:blipFill>
                        <pic:spPr bwMode="auto">
                          <a:xfrm>
                            <a:off x="0" y="0"/>
                            <a:ext cx="1310897"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6" w:type="dxa"/>
          </w:tcPr>
          <w:p w14:paraId="1CF0515E" w14:textId="77777777" w:rsidR="006C5BBD" w:rsidRDefault="006C5BBD" w:rsidP="005B2AE6">
            <w:r>
              <w:rPr>
                <w:rFonts w:eastAsia="Times New Roman" w:cs="Times New Roman"/>
                <w:noProof/>
                <w:lang w:eastAsia="nl-NL"/>
              </w:rPr>
              <w:drawing>
                <wp:inline distT="0" distB="0" distL="0" distR="0" wp14:anchorId="3826A19C" wp14:editId="3D12AF6B">
                  <wp:extent cx="1012402" cy="1440000"/>
                  <wp:effectExtent l="0" t="0" r="3810" b="8255"/>
                  <wp:docPr id="176" name="irc_mi" descr="http://s3-ec.buzzfed.com/static/enhanced/web03/2012/4/20/10/enhanced-buzz-wide-2563-13349323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3-ec.buzzfed.com/static/enhanced/web03/2012/4/20/10/enhanced-buzz-wide-2563-1334932377-3.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22516" t="27645" r="24172" b="22894"/>
                          <a:stretch/>
                        </pic:blipFill>
                        <pic:spPr bwMode="auto">
                          <a:xfrm>
                            <a:off x="0" y="0"/>
                            <a:ext cx="101240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3" w:type="dxa"/>
          </w:tcPr>
          <w:p w14:paraId="4A6E3EB7" w14:textId="77777777" w:rsidR="006C5BBD" w:rsidRDefault="006C5BBD" w:rsidP="005B2AE6">
            <w:r>
              <w:rPr>
                <w:rFonts w:eastAsia="Times New Roman" w:cs="Times New Roman"/>
                <w:noProof/>
                <w:lang w:eastAsia="nl-NL"/>
              </w:rPr>
              <w:drawing>
                <wp:inline distT="0" distB="0" distL="0" distR="0" wp14:anchorId="10E07C3B" wp14:editId="0F0AAD8A">
                  <wp:extent cx="1282700" cy="1439545"/>
                  <wp:effectExtent l="0" t="0" r="12700" b="8255"/>
                  <wp:docPr id="177" name="irc_mi" descr="http://www.spotpen.nl/images/kennedy-jf-cartoon_22-11-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potpen.nl/images/kennedy-jf-cartoon_22-11-2013.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3216" t="12468" r="71715" b="43891"/>
                          <a:stretch/>
                        </pic:blipFill>
                        <pic:spPr bwMode="auto">
                          <a:xfrm>
                            <a:off x="0" y="0"/>
                            <a:ext cx="1283105"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48" w:type="dxa"/>
          </w:tcPr>
          <w:p w14:paraId="0268DBD5" w14:textId="77777777" w:rsidR="006C5BBD" w:rsidRDefault="006C5BBD" w:rsidP="005B2AE6">
            <w:r>
              <w:rPr>
                <w:rFonts w:eastAsia="Times New Roman" w:cs="Times New Roman"/>
                <w:noProof/>
                <w:lang w:eastAsia="nl-NL"/>
              </w:rPr>
              <w:drawing>
                <wp:inline distT="0" distB="0" distL="0" distR="0" wp14:anchorId="27B05343" wp14:editId="3276F9CC">
                  <wp:extent cx="1270000" cy="1422400"/>
                  <wp:effectExtent l="0" t="0" r="0" b="0"/>
                  <wp:docPr id="178" name="irc_mi" descr="http://photos1.blogger.com/x/blogger/104/784/400/558524/Sacrava_no_590%20-%20How%20to%20draw%20Ho%20Chi%20Mi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hotos1.blogger.com/x/blogger/104/784/400/558524/Sacrava_no_590%20-%20How%20to%20draw%20Ho%20Chi%20Minh.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62250" t="8247" r="12750" b="53265"/>
                          <a:stretch/>
                        </pic:blipFill>
                        <pic:spPr bwMode="auto">
                          <a:xfrm>
                            <a:off x="0" y="0"/>
                            <a:ext cx="1270000" cy="14224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C5BBD" w14:paraId="01149E94" w14:textId="77777777" w:rsidTr="005B2AE6">
        <w:tc>
          <w:tcPr>
            <w:tcW w:w="1914" w:type="dxa"/>
          </w:tcPr>
          <w:p w14:paraId="4F1322A0" w14:textId="77777777" w:rsidR="006C5BBD" w:rsidRDefault="006C5BBD" w:rsidP="005B2AE6">
            <w:r>
              <w:t>Lenin</w:t>
            </w:r>
          </w:p>
        </w:tc>
        <w:tc>
          <w:tcPr>
            <w:tcW w:w="2017" w:type="dxa"/>
          </w:tcPr>
          <w:p w14:paraId="2C243A2B" w14:textId="77777777" w:rsidR="006C5BBD" w:rsidRDefault="006C5BBD" w:rsidP="005B2AE6">
            <w:r>
              <w:t>Bismarck</w:t>
            </w:r>
          </w:p>
        </w:tc>
        <w:tc>
          <w:tcPr>
            <w:tcW w:w="1986" w:type="dxa"/>
          </w:tcPr>
          <w:p w14:paraId="04D85D50" w14:textId="77777777" w:rsidR="006C5BBD" w:rsidRDefault="006C5BBD" w:rsidP="005B2AE6">
            <w:r>
              <w:t>Hitler</w:t>
            </w:r>
          </w:p>
        </w:tc>
        <w:tc>
          <w:tcPr>
            <w:tcW w:w="1983" w:type="dxa"/>
          </w:tcPr>
          <w:p w14:paraId="7B8089CB" w14:textId="77777777" w:rsidR="006C5BBD" w:rsidRDefault="006C5BBD" w:rsidP="005B2AE6">
            <w:r>
              <w:t>Chroesjtsjov</w:t>
            </w:r>
          </w:p>
        </w:tc>
        <w:tc>
          <w:tcPr>
            <w:tcW w:w="1948" w:type="dxa"/>
          </w:tcPr>
          <w:p w14:paraId="0D3338BF" w14:textId="77777777" w:rsidR="006C5BBD" w:rsidRDefault="006C5BBD" w:rsidP="005B2AE6">
            <w:r>
              <w:t>Ho Chi Minh</w:t>
            </w:r>
          </w:p>
        </w:tc>
      </w:tr>
      <w:tr w:rsidR="006C5BBD" w14:paraId="5373459F" w14:textId="77777777" w:rsidTr="005B2AE6">
        <w:tc>
          <w:tcPr>
            <w:tcW w:w="1914" w:type="dxa"/>
          </w:tcPr>
          <w:p w14:paraId="0F14472B" w14:textId="77777777" w:rsidR="006C5BBD" w:rsidRDefault="006C5BBD" w:rsidP="005B2AE6">
            <w:r>
              <w:rPr>
                <w:rFonts w:eastAsia="Times New Roman" w:cs="Times New Roman"/>
                <w:noProof/>
                <w:lang w:eastAsia="nl-NL"/>
              </w:rPr>
              <w:drawing>
                <wp:inline distT="0" distB="0" distL="0" distR="0" wp14:anchorId="1959D364" wp14:editId="260F535C">
                  <wp:extent cx="1494545" cy="1440000"/>
                  <wp:effectExtent l="0" t="0" r="4445" b="8255"/>
                  <wp:docPr id="179" name="irc_mi" descr="http://www.americaslibrary.gov/assets/aa/marshall/aa_marshall_mcarthy_3_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mericaslibrary.gov/assets/aa/marshall/aa_marshall_mcarthy_3_e.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38944" t="20087" r="26634" b="51404"/>
                          <a:stretch/>
                        </pic:blipFill>
                        <pic:spPr bwMode="auto">
                          <a:xfrm>
                            <a:off x="0" y="0"/>
                            <a:ext cx="1494545"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17" w:type="dxa"/>
          </w:tcPr>
          <w:p w14:paraId="17FB0754" w14:textId="77777777" w:rsidR="006C5BBD" w:rsidRDefault="006C5BBD" w:rsidP="005B2AE6">
            <w:r>
              <w:rPr>
                <w:rFonts w:eastAsia="Times New Roman" w:cs="Times New Roman"/>
                <w:noProof/>
                <w:lang w:eastAsia="nl-NL"/>
              </w:rPr>
              <w:drawing>
                <wp:inline distT="0" distB="0" distL="0" distR="0" wp14:anchorId="34FDB475" wp14:editId="0400C3A6">
                  <wp:extent cx="1296986" cy="1440000"/>
                  <wp:effectExtent l="0" t="0" r="0" b="8255"/>
                  <wp:docPr id="180" name="irc_mi" descr="http://4.bp.blogspot.com/-NTPN2zl-lFk/T2Q5F1jerYI/AAAAAAAAC98/rR4AGJR1NeA/s1600/karl%2Bmax1503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bp.blogspot.com/-NTPN2zl-lFk/T2Q5F1jerYI/AAAAAAAAC98/rR4AGJR1NeA/s1600/karl%2Bmax15032012.jpg"/>
                          <pic:cNvPicPr>
                            <a:picLocks noChangeAspect="1" noChangeArrowheads="1"/>
                          </pic:cNvPicPr>
                        </pic:nvPicPr>
                        <pic:blipFill rotWithShape="1">
                          <a:blip r:embed="rId43">
                            <a:extLst>
                              <a:ext uri="{28A0092B-C50C-407E-A947-70E740481C1C}">
                                <a14:useLocalDpi xmlns:a14="http://schemas.microsoft.com/office/drawing/2010/main" val="0"/>
                              </a:ext>
                            </a:extLst>
                          </a:blip>
                          <a:srcRect r="4015" b="36933"/>
                          <a:stretch/>
                        </pic:blipFill>
                        <pic:spPr bwMode="auto">
                          <a:xfrm>
                            <a:off x="0" y="0"/>
                            <a:ext cx="1296986"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6" w:type="dxa"/>
          </w:tcPr>
          <w:p w14:paraId="1454E42B" w14:textId="77777777" w:rsidR="006C5BBD" w:rsidRDefault="006C5BBD" w:rsidP="005B2AE6">
            <w:r>
              <w:rPr>
                <w:rFonts w:eastAsia="Times New Roman" w:cs="Times New Roman"/>
                <w:noProof/>
                <w:lang w:eastAsia="nl-NL"/>
              </w:rPr>
              <w:drawing>
                <wp:inline distT="0" distB="0" distL="0" distR="0" wp14:anchorId="2C5E744C" wp14:editId="3EA05BE7">
                  <wp:extent cx="1332283" cy="1440000"/>
                  <wp:effectExtent l="0" t="0" r="0" b="8255"/>
                  <wp:docPr id="181" name="irc_mi" descr="http://lowres.cartoonstock.com/caricatures-italian-dictator-benito_mussolini-dictators-dictatorships-gbrn441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owres.cartoonstock.com/caricatures-italian-dictator-benito_mussolini-dictators-dictatorships-gbrn441_low.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10510" t="3239" r="14650" b="41900"/>
                          <a:stretch/>
                        </pic:blipFill>
                        <pic:spPr bwMode="auto">
                          <a:xfrm>
                            <a:off x="0" y="0"/>
                            <a:ext cx="1332283"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3" w:type="dxa"/>
          </w:tcPr>
          <w:p w14:paraId="17C1FBC2" w14:textId="77777777" w:rsidR="006C5BBD" w:rsidRDefault="006C5BBD" w:rsidP="005B2AE6">
            <w:r>
              <w:rPr>
                <w:rFonts w:eastAsia="Times New Roman" w:cs="Times New Roman"/>
                <w:noProof/>
                <w:lang w:eastAsia="nl-NL"/>
              </w:rPr>
              <w:drawing>
                <wp:inline distT="0" distB="0" distL="0" distR="0" wp14:anchorId="28F29405" wp14:editId="7D255B41">
                  <wp:extent cx="1104900" cy="1439545"/>
                  <wp:effectExtent l="0" t="0" r="12700" b="8255"/>
                  <wp:docPr id="182" name="irc_mi" descr="http://www.americaslibrary.gov/assets/jb/modern/jb_modern_fairdeal_3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mericaslibrary.gov/assets/jb/modern/jb_modern_fairdeal_3_m.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12352" r="10895"/>
                          <a:stretch/>
                        </pic:blipFill>
                        <pic:spPr bwMode="auto">
                          <a:xfrm>
                            <a:off x="0" y="0"/>
                            <a:ext cx="1105249"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48" w:type="dxa"/>
          </w:tcPr>
          <w:p w14:paraId="07E4112B" w14:textId="77777777" w:rsidR="006C5BBD" w:rsidRDefault="006C5BBD" w:rsidP="005B2AE6">
            <w:r>
              <w:rPr>
                <w:rFonts w:eastAsia="Times New Roman" w:cs="Times New Roman"/>
                <w:noProof/>
                <w:lang w:eastAsia="nl-NL"/>
              </w:rPr>
              <w:drawing>
                <wp:inline distT="0" distB="0" distL="0" distR="0" wp14:anchorId="1D2ACBD8" wp14:editId="0DDAE16F">
                  <wp:extent cx="847059" cy="1440000"/>
                  <wp:effectExtent l="0" t="0" r="0" b="8255"/>
                  <wp:docPr id="183" name="irc_mi" descr="http://www.comicartville.com/petertruecomic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omicartville.com/petertruecomics4.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48214" t="24406" r="19047" b="35205"/>
                          <a:stretch/>
                        </pic:blipFill>
                        <pic:spPr bwMode="auto">
                          <a:xfrm>
                            <a:off x="0" y="0"/>
                            <a:ext cx="847059"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C5BBD" w14:paraId="077802C1" w14:textId="77777777" w:rsidTr="005B2AE6">
        <w:tc>
          <w:tcPr>
            <w:tcW w:w="1914" w:type="dxa"/>
          </w:tcPr>
          <w:p w14:paraId="0842C04A" w14:textId="77777777" w:rsidR="006C5BBD" w:rsidRDefault="006C5BBD" w:rsidP="005B2AE6">
            <w:r>
              <w:t>McCarthy</w:t>
            </w:r>
          </w:p>
        </w:tc>
        <w:tc>
          <w:tcPr>
            <w:tcW w:w="2017" w:type="dxa"/>
          </w:tcPr>
          <w:p w14:paraId="03D798AD" w14:textId="77777777" w:rsidR="006C5BBD" w:rsidRDefault="006C5BBD" w:rsidP="005B2AE6">
            <w:r>
              <w:t>Marx</w:t>
            </w:r>
          </w:p>
        </w:tc>
        <w:tc>
          <w:tcPr>
            <w:tcW w:w="1986" w:type="dxa"/>
          </w:tcPr>
          <w:p w14:paraId="0108C466" w14:textId="77777777" w:rsidR="006C5BBD" w:rsidRDefault="006C5BBD" w:rsidP="005B2AE6">
            <w:r>
              <w:t>Mussolini</w:t>
            </w:r>
          </w:p>
        </w:tc>
        <w:tc>
          <w:tcPr>
            <w:tcW w:w="1983" w:type="dxa"/>
          </w:tcPr>
          <w:p w14:paraId="48631C3A" w14:textId="77777777" w:rsidR="006C5BBD" w:rsidRDefault="006C5BBD" w:rsidP="005B2AE6">
            <w:r>
              <w:t>Truman</w:t>
            </w:r>
          </w:p>
        </w:tc>
        <w:tc>
          <w:tcPr>
            <w:tcW w:w="1948" w:type="dxa"/>
          </w:tcPr>
          <w:p w14:paraId="1D3EA621" w14:textId="77777777" w:rsidR="006C5BBD" w:rsidRDefault="006C5BBD" w:rsidP="005B2AE6">
            <w:r>
              <w:t>Marshall</w:t>
            </w:r>
          </w:p>
        </w:tc>
      </w:tr>
    </w:tbl>
    <w:p w14:paraId="220E5386" w14:textId="77777777" w:rsidR="006C5BBD" w:rsidRDefault="006C5BBD"/>
    <w:p w14:paraId="5498102D" w14:textId="3DF61F6E" w:rsidR="00F04A6C" w:rsidRDefault="00F04A6C">
      <w:pPr>
        <w:rPr>
          <w:rFonts w:cs="Arial"/>
        </w:rPr>
      </w:pPr>
      <w:r>
        <w:rPr>
          <w:rFonts w:cs="Arial"/>
        </w:rPr>
        <w:br w:type="page"/>
      </w:r>
    </w:p>
    <w:p w14:paraId="2583A76D" w14:textId="77777777" w:rsidR="00D41A7F" w:rsidRPr="00D41A7F" w:rsidRDefault="00D41A7F">
      <w:pPr>
        <w:rPr>
          <w:b/>
          <w:sz w:val="36"/>
          <w:szCs w:val="36"/>
        </w:rPr>
      </w:pPr>
      <w:r w:rsidRPr="00D41A7F">
        <w:rPr>
          <w:b/>
          <w:sz w:val="36"/>
          <w:szCs w:val="36"/>
        </w:rPr>
        <w:lastRenderedPageBreak/>
        <w:t>Lijst met symbolen</w:t>
      </w:r>
    </w:p>
    <w:tbl>
      <w:tblPr>
        <w:tblStyle w:val="TableGrid"/>
        <w:tblW w:w="9356" w:type="dxa"/>
        <w:tblLayout w:type="fixed"/>
        <w:tblLook w:val="04A0" w:firstRow="1" w:lastRow="0" w:firstColumn="1" w:lastColumn="0" w:noHBand="0" w:noVBand="1"/>
      </w:tblPr>
      <w:tblGrid>
        <w:gridCol w:w="2835"/>
        <w:gridCol w:w="1843"/>
        <w:gridCol w:w="2835"/>
        <w:gridCol w:w="1843"/>
      </w:tblGrid>
      <w:tr w:rsidR="00D41A7F" w14:paraId="021F9F35" w14:textId="77777777" w:rsidTr="00D41A7F">
        <w:tc>
          <w:tcPr>
            <w:tcW w:w="2835" w:type="dxa"/>
          </w:tcPr>
          <w:p w14:paraId="46BACEAC" w14:textId="77777777" w:rsidR="00D41A7F" w:rsidRDefault="00D41A7F">
            <w:r>
              <w:rPr>
                <w:noProof/>
                <w:lang w:eastAsia="nl-NL"/>
              </w:rPr>
              <w:drawing>
                <wp:inline distT="0" distB="0" distL="0" distR="0" wp14:anchorId="273EB55A" wp14:editId="2BBFFA2A">
                  <wp:extent cx="1372881" cy="1080000"/>
                  <wp:effectExtent l="0" t="0" r="0" b="1270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if.jpg"/>
                          <pic:cNvPicPr/>
                        </pic:nvPicPr>
                        <pic:blipFill>
                          <a:blip r:embed="rId47">
                            <a:extLst>
                              <a:ext uri="{28A0092B-C50C-407E-A947-70E740481C1C}">
                                <a14:useLocalDpi xmlns:a14="http://schemas.microsoft.com/office/drawing/2010/main" val="0"/>
                              </a:ext>
                            </a:extLst>
                          </a:blip>
                          <a:stretch>
                            <a:fillRect/>
                          </a:stretch>
                        </pic:blipFill>
                        <pic:spPr>
                          <a:xfrm>
                            <a:off x="0" y="0"/>
                            <a:ext cx="1372881" cy="1080000"/>
                          </a:xfrm>
                          <a:prstGeom prst="rect">
                            <a:avLst/>
                          </a:prstGeom>
                        </pic:spPr>
                      </pic:pic>
                    </a:graphicData>
                  </a:graphic>
                </wp:inline>
              </w:drawing>
            </w:r>
          </w:p>
        </w:tc>
        <w:tc>
          <w:tcPr>
            <w:tcW w:w="1843" w:type="dxa"/>
          </w:tcPr>
          <w:p w14:paraId="079780AB" w14:textId="77777777" w:rsidR="00D41A7F" w:rsidRDefault="00D41A7F">
            <w:r>
              <w:t>vrede</w:t>
            </w:r>
          </w:p>
        </w:tc>
        <w:tc>
          <w:tcPr>
            <w:tcW w:w="2835" w:type="dxa"/>
          </w:tcPr>
          <w:p w14:paraId="5A2FCDFA" w14:textId="77777777" w:rsidR="00D41A7F" w:rsidRDefault="00D41A7F">
            <w:r>
              <w:rPr>
                <w:noProof/>
                <w:lang w:eastAsia="nl-NL"/>
              </w:rPr>
              <w:drawing>
                <wp:inline distT="0" distB="0" distL="0" distR="0" wp14:anchorId="7EECE722" wp14:editId="616C074C">
                  <wp:extent cx="1174109" cy="1080000"/>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P-Shark-Bait1.jpg"/>
                          <pic:cNvPicPr/>
                        </pic:nvPicPr>
                        <pic:blipFill rotWithShape="1">
                          <a:blip r:embed="rId48">
                            <a:extLst>
                              <a:ext uri="{28A0092B-C50C-407E-A947-70E740481C1C}">
                                <a14:useLocalDpi xmlns:a14="http://schemas.microsoft.com/office/drawing/2010/main" val="0"/>
                              </a:ext>
                            </a:extLst>
                          </a:blip>
                          <a:srcRect t="41372" r="52194"/>
                          <a:stretch/>
                        </pic:blipFill>
                        <pic:spPr bwMode="auto">
                          <a:xfrm>
                            <a:off x="0" y="0"/>
                            <a:ext cx="1174109"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76FDCFF3" w14:textId="77777777" w:rsidR="00D41A7F" w:rsidRDefault="00D41A7F">
            <w:r>
              <w:t>gevaar/terreur</w:t>
            </w:r>
          </w:p>
        </w:tc>
      </w:tr>
      <w:tr w:rsidR="00D41A7F" w14:paraId="1DC3C1E6" w14:textId="77777777" w:rsidTr="00D41A7F">
        <w:tc>
          <w:tcPr>
            <w:tcW w:w="2835" w:type="dxa"/>
          </w:tcPr>
          <w:p w14:paraId="122B6689" w14:textId="77777777" w:rsidR="00D41A7F" w:rsidRDefault="00D41A7F">
            <w:r>
              <w:rPr>
                <w:noProof/>
                <w:lang w:eastAsia="nl-NL"/>
              </w:rPr>
              <w:drawing>
                <wp:inline distT="0" distB="0" distL="0" distR="0" wp14:anchorId="0860E9DF" wp14:editId="08F8BBC6">
                  <wp:extent cx="1098995" cy="1080000"/>
                  <wp:effectExtent l="0" t="0" r="0" b="1270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mbolen8.png"/>
                          <pic:cNvPicPr/>
                        </pic:nvPicPr>
                        <pic:blipFill>
                          <a:blip r:embed="rId49">
                            <a:extLst>
                              <a:ext uri="{28A0092B-C50C-407E-A947-70E740481C1C}">
                                <a14:useLocalDpi xmlns:a14="http://schemas.microsoft.com/office/drawing/2010/main" val="0"/>
                              </a:ext>
                            </a:extLst>
                          </a:blip>
                          <a:stretch>
                            <a:fillRect/>
                          </a:stretch>
                        </pic:blipFill>
                        <pic:spPr>
                          <a:xfrm>
                            <a:off x="0" y="0"/>
                            <a:ext cx="1098995" cy="1080000"/>
                          </a:xfrm>
                          <a:prstGeom prst="rect">
                            <a:avLst/>
                          </a:prstGeom>
                        </pic:spPr>
                      </pic:pic>
                    </a:graphicData>
                  </a:graphic>
                </wp:inline>
              </w:drawing>
            </w:r>
          </w:p>
        </w:tc>
        <w:tc>
          <w:tcPr>
            <w:tcW w:w="1843" w:type="dxa"/>
          </w:tcPr>
          <w:p w14:paraId="260944AE" w14:textId="77777777" w:rsidR="00D41A7F" w:rsidRDefault="00D41A7F">
            <w:r>
              <w:t>vrede</w:t>
            </w:r>
          </w:p>
        </w:tc>
        <w:tc>
          <w:tcPr>
            <w:tcW w:w="2835" w:type="dxa"/>
          </w:tcPr>
          <w:p w14:paraId="4C9C8673" w14:textId="77777777" w:rsidR="00D41A7F" w:rsidRDefault="00D41A7F">
            <w:r>
              <w:rPr>
                <w:noProof/>
                <w:lang w:eastAsia="nl-NL"/>
              </w:rPr>
              <w:drawing>
                <wp:inline distT="0" distB="0" distL="0" distR="0" wp14:anchorId="49485167" wp14:editId="7667B847">
                  <wp:extent cx="1163077" cy="1080000"/>
                  <wp:effectExtent l="0" t="0" r="5715" b="1270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ssarypopekeys.jpg"/>
                          <pic:cNvPicPr/>
                        </pic:nvPicPr>
                        <pic:blipFill>
                          <a:blip r:embed="rId50">
                            <a:extLst>
                              <a:ext uri="{28A0092B-C50C-407E-A947-70E740481C1C}">
                                <a14:useLocalDpi xmlns:a14="http://schemas.microsoft.com/office/drawing/2010/main" val="0"/>
                              </a:ext>
                            </a:extLst>
                          </a:blip>
                          <a:stretch>
                            <a:fillRect/>
                          </a:stretch>
                        </pic:blipFill>
                        <pic:spPr>
                          <a:xfrm>
                            <a:off x="0" y="0"/>
                            <a:ext cx="1163077" cy="1080000"/>
                          </a:xfrm>
                          <a:prstGeom prst="rect">
                            <a:avLst/>
                          </a:prstGeom>
                        </pic:spPr>
                      </pic:pic>
                    </a:graphicData>
                  </a:graphic>
                </wp:inline>
              </w:drawing>
            </w:r>
          </w:p>
        </w:tc>
        <w:tc>
          <w:tcPr>
            <w:tcW w:w="1843" w:type="dxa"/>
          </w:tcPr>
          <w:p w14:paraId="2BDECF4F" w14:textId="77777777" w:rsidR="00D41A7F" w:rsidRDefault="00D41A7F">
            <w:r>
              <w:t>paus/kerk</w:t>
            </w:r>
          </w:p>
        </w:tc>
      </w:tr>
      <w:tr w:rsidR="00D41A7F" w14:paraId="7D3F9AC4" w14:textId="77777777" w:rsidTr="00D41A7F">
        <w:tc>
          <w:tcPr>
            <w:tcW w:w="2835" w:type="dxa"/>
          </w:tcPr>
          <w:p w14:paraId="79F250DE" w14:textId="77777777" w:rsidR="00D41A7F" w:rsidRDefault="00D41A7F">
            <w:r>
              <w:rPr>
                <w:noProof/>
                <w:lang w:eastAsia="nl-NL"/>
              </w:rPr>
              <w:drawing>
                <wp:inline distT="0" distB="0" distL="0" distR="0" wp14:anchorId="04157029" wp14:editId="457C8BD1">
                  <wp:extent cx="1080000" cy="1080000"/>
                  <wp:effectExtent l="0" t="0" r="12700" b="1270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mbool-klavertje-4.gif"/>
                          <pic:cNvPicPr/>
                        </pic:nvPicPr>
                        <pic:blipFill>
                          <a:blip r:embed="rId51">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843" w:type="dxa"/>
          </w:tcPr>
          <w:p w14:paraId="60155D51" w14:textId="77777777" w:rsidR="00D41A7F" w:rsidRDefault="00D41A7F">
            <w:r>
              <w:t>geluk</w:t>
            </w:r>
          </w:p>
        </w:tc>
        <w:tc>
          <w:tcPr>
            <w:tcW w:w="2835" w:type="dxa"/>
          </w:tcPr>
          <w:p w14:paraId="2EA9D241" w14:textId="77777777" w:rsidR="00D41A7F" w:rsidRDefault="00D41A7F">
            <w:r>
              <w:rPr>
                <w:noProof/>
                <w:lang w:eastAsia="nl-NL"/>
              </w:rPr>
              <w:drawing>
                <wp:inline distT="0" distB="0" distL="0" distR="0" wp14:anchorId="560CB03C" wp14:editId="3FD1C96F">
                  <wp:extent cx="1080000" cy="1080000"/>
                  <wp:effectExtent l="0" t="0" r="12700" b="1270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ve maan.jpg"/>
                          <pic:cNvPicPr/>
                        </pic:nvPicPr>
                        <pic:blipFill>
                          <a:blip r:embed="rId5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843" w:type="dxa"/>
          </w:tcPr>
          <w:p w14:paraId="43F3DBAF" w14:textId="77777777" w:rsidR="00D41A7F" w:rsidRDefault="00D41A7F">
            <w:r>
              <w:t>islam</w:t>
            </w:r>
          </w:p>
        </w:tc>
      </w:tr>
      <w:tr w:rsidR="00D41A7F" w14:paraId="01DE406D" w14:textId="77777777" w:rsidTr="00D41A7F">
        <w:tc>
          <w:tcPr>
            <w:tcW w:w="2835" w:type="dxa"/>
          </w:tcPr>
          <w:p w14:paraId="0C215B60" w14:textId="77777777" w:rsidR="00D41A7F" w:rsidRDefault="00D41A7F">
            <w:r>
              <w:rPr>
                <w:noProof/>
                <w:lang w:eastAsia="nl-NL"/>
              </w:rPr>
              <w:drawing>
                <wp:inline distT="0" distB="0" distL="0" distR="0" wp14:anchorId="6E2986C8" wp14:editId="4A24903B">
                  <wp:extent cx="1138273" cy="1080000"/>
                  <wp:effectExtent l="0" t="0" r="5080" b="1270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mer en sikkel.jpg"/>
                          <pic:cNvPicPr/>
                        </pic:nvPicPr>
                        <pic:blipFill>
                          <a:blip r:embed="rId53">
                            <a:extLst>
                              <a:ext uri="{28A0092B-C50C-407E-A947-70E740481C1C}">
                                <a14:useLocalDpi xmlns:a14="http://schemas.microsoft.com/office/drawing/2010/main" val="0"/>
                              </a:ext>
                            </a:extLst>
                          </a:blip>
                          <a:stretch>
                            <a:fillRect/>
                          </a:stretch>
                        </pic:blipFill>
                        <pic:spPr>
                          <a:xfrm>
                            <a:off x="0" y="0"/>
                            <a:ext cx="1138273" cy="1080000"/>
                          </a:xfrm>
                          <a:prstGeom prst="rect">
                            <a:avLst/>
                          </a:prstGeom>
                        </pic:spPr>
                      </pic:pic>
                    </a:graphicData>
                  </a:graphic>
                </wp:inline>
              </w:drawing>
            </w:r>
          </w:p>
        </w:tc>
        <w:tc>
          <w:tcPr>
            <w:tcW w:w="1843" w:type="dxa"/>
          </w:tcPr>
          <w:p w14:paraId="76BB2340" w14:textId="77777777" w:rsidR="00D41A7F" w:rsidRDefault="00D41A7F">
            <w:r>
              <w:t>communisme</w:t>
            </w:r>
          </w:p>
        </w:tc>
        <w:tc>
          <w:tcPr>
            <w:tcW w:w="2835" w:type="dxa"/>
          </w:tcPr>
          <w:p w14:paraId="044442FE" w14:textId="77777777" w:rsidR="00D41A7F" w:rsidRDefault="00D41A7F">
            <w:r>
              <w:rPr>
                <w:noProof/>
                <w:lang w:eastAsia="nl-NL"/>
              </w:rPr>
              <w:drawing>
                <wp:inline distT="0" distB="0" distL="0" distR="0" wp14:anchorId="77BDFEB9" wp14:editId="4EE1F07F">
                  <wp:extent cx="1092200" cy="1079500"/>
                  <wp:effectExtent l="0" t="0" r="0" b="1270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knxmiHmD.jpeg"/>
                          <pic:cNvPicPr/>
                        </pic:nvPicPr>
                        <pic:blipFill rotWithShape="1">
                          <a:blip r:embed="rId54">
                            <a:extLst>
                              <a:ext uri="{28A0092B-C50C-407E-A947-70E740481C1C}">
                                <a14:useLocalDpi xmlns:a14="http://schemas.microsoft.com/office/drawing/2010/main" val="0"/>
                              </a:ext>
                            </a:extLst>
                          </a:blip>
                          <a:srcRect l="15686" r="16862"/>
                          <a:stretch/>
                        </pic:blipFill>
                        <pic:spPr bwMode="auto">
                          <a:xfrm>
                            <a:off x="0" y="0"/>
                            <a:ext cx="1092706"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49CABDC0" w14:textId="77777777" w:rsidR="00D41A7F" w:rsidRDefault="00D41A7F">
            <w:r>
              <w:t>jodendom</w:t>
            </w:r>
          </w:p>
        </w:tc>
      </w:tr>
      <w:tr w:rsidR="00D41A7F" w14:paraId="6DFC8C6D" w14:textId="77777777" w:rsidTr="00D41A7F">
        <w:tc>
          <w:tcPr>
            <w:tcW w:w="2835" w:type="dxa"/>
          </w:tcPr>
          <w:p w14:paraId="465A48A0" w14:textId="77777777" w:rsidR="00D41A7F" w:rsidRDefault="00D41A7F">
            <w:r>
              <w:rPr>
                <w:noProof/>
                <w:lang w:eastAsia="nl-NL"/>
              </w:rPr>
              <w:drawing>
                <wp:inline distT="0" distB="0" distL="0" distR="0" wp14:anchorId="4CD42A8D" wp14:editId="02714B14">
                  <wp:extent cx="1080000" cy="1080000"/>
                  <wp:effectExtent l="0" t="0" r="0" b="1270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px-Dollar_Sign.svg.png"/>
                          <pic:cNvPicPr/>
                        </pic:nvPicPr>
                        <pic:blipFill>
                          <a:blip r:embed="rId55">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843" w:type="dxa"/>
          </w:tcPr>
          <w:p w14:paraId="10A0F05B" w14:textId="77777777" w:rsidR="00D41A7F" w:rsidRDefault="00D41A7F">
            <w:r>
              <w:t>kapitalisme</w:t>
            </w:r>
          </w:p>
        </w:tc>
        <w:tc>
          <w:tcPr>
            <w:tcW w:w="2835" w:type="dxa"/>
          </w:tcPr>
          <w:p w14:paraId="09318F74" w14:textId="77777777" w:rsidR="00D41A7F" w:rsidRDefault="00D41A7F">
            <w:r>
              <w:rPr>
                <w:noProof/>
                <w:lang w:eastAsia="nl-NL"/>
              </w:rPr>
              <w:drawing>
                <wp:inline distT="0" distB="0" distL="0" distR="0" wp14:anchorId="4F59E84D" wp14:editId="4731A7FE">
                  <wp:extent cx="596160" cy="1080000"/>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ch.png"/>
                          <pic:cNvPicPr/>
                        </pic:nvPicPr>
                        <pic:blipFill>
                          <a:blip r:embed="rId56">
                            <a:extLst>
                              <a:ext uri="{28A0092B-C50C-407E-A947-70E740481C1C}">
                                <a14:useLocalDpi xmlns:a14="http://schemas.microsoft.com/office/drawing/2010/main" val="0"/>
                              </a:ext>
                            </a:extLst>
                          </a:blip>
                          <a:stretch>
                            <a:fillRect/>
                          </a:stretch>
                        </pic:blipFill>
                        <pic:spPr>
                          <a:xfrm>
                            <a:off x="0" y="0"/>
                            <a:ext cx="596160" cy="1080000"/>
                          </a:xfrm>
                          <a:prstGeom prst="rect">
                            <a:avLst/>
                          </a:prstGeom>
                        </pic:spPr>
                      </pic:pic>
                    </a:graphicData>
                  </a:graphic>
                </wp:inline>
              </w:drawing>
            </w:r>
          </w:p>
        </w:tc>
        <w:tc>
          <w:tcPr>
            <w:tcW w:w="1843" w:type="dxa"/>
          </w:tcPr>
          <w:p w14:paraId="4D59180D" w14:textId="77777777" w:rsidR="00D41A7F" w:rsidRDefault="00D41A7F">
            <w:r>
              <w:t>eeuwig leven</w:t>
            </w:r>
          </w:p>
        </w:tc>
      </w:tr>
      <w:tr w:rsidR="00D41A7F" w14:paraId="009A2FB3" w14:textId="77777777" w:rsidTr="00D41A7F">
        <w:tc>
          <w:tcPr>
            <w:tcW w:w="2835" w:type="dxa"/>
          </w:tcPr>
          <w:p w14:paraId="0CA42C69" w14:textId="77777777" w:rsidR="00D41A7F" w:rsidRDefault="00D41A7F">
            <w:r>
              <w:rPr>
                <w:noProof/>
                <w:lang w:eastAsia="nl-NL"/>
              </w:rPr>
              <w:drawing>
                <wp:inline distT="0" distB="0" distL="0" distR="0" wp14:anchorId="570699D5" wp14:editId="33486310">
                  <wp:extent cx="767172" cy="1080000"/>
                  <wp:effectExtent l="0" t="0" r="0" b="1270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ch2.jpg"/>
                          <pic:cNvPicPr/>
                        </pic:nvPicPr>
                        <pic:blipFill>
                          <a:blip r:embed="rId57">
                            <a:extLst>
                              <a:ext uri="{28A0092B-C50C-407E-A947-70E740481C1C}">
                                <a14:useLocalDpi xmlns:a14="http://schemas.microsoft.com/office/drawing/2010/main" val="0"/>
                              </a:ext>
                            </a:extLst>
                          </a:blip>
                          <a:stretch>
                            <a:fillRect/>
                          </a:stretch>
                        </pic:blipFill>
                        <pic:spPr>
                          <a:xfrm>
                            <a:off x="0" y="0"/>
                            <a:ext cx="767172" cy="1080000"/>
                          </a:xfrm>
                          <a:prstGeom prst="rect">
                            <a:avLst/>
                          </a:prstGeom>
                        </pic:spPr>
                      </pic:pic>
                    </a:graphicData>
                  </a:graphic>
                </wp:inline>
              </w:drawing>
            </w:r>
          </w:p>
        </w:tc>
        <w:tc>
          <w:tcPr>
            <w:tcW w:w="1843" w:type="dxa"/>
          </w:tcPr>
          <w:p w14:paraId="11486089" w14:textId="77777777" w:rsidR="00D41A7F" w:rsidRDefault="00D41A7F">
            <w:r>
              <w:t>kapitalisme</w:t>
            </w:r>
          </w:p>
        </w:tc>
        <w:tc>
          <w:tcPr>
            <w:tcW w:w="2835" w:type="dxa"/>
          </w:tcPr>
          <w:p w14:paraId="20AC1793" w14:textId="77777777" w:rsidR="00D41A7F" w:rsidRDefault="00D41A7F">
            <w:r>
              <w:rPr>
                <w:noProof/>
                <w:lang w:eastAsia="nl-NL"/>
              </w:rPr>
              <w:drawing>
                <wp:inline distT="0" distB="0" distL="0" distR="0" wp14:anchorId="7B0D18C0" wp14:editId="407B89F1">
                  <wp:extent cx="1080000" cy="1080000"/>
                  <wp:effectExtent l="0" t="0" r="12700" b="1270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9-l5_020-bijbel.jpg"/>
                          <pic:cNvPicPr/>
                        </pic:nvPicPr>
                        <pic:blipFill>
                          <a:blip r:embed="rId58">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843" w:type="dxa"/>
          </w:tcPr>
          <w:p w14:paraId="051137E6" w14:textId="77777777" w:rsidR="00D41A7F" w:rsidRDefault="00D41A7F">
            <w:r>
              <w:t>christendom</w:t>
            </w:r>
          </w:p>
        </w:tc>
      </w:tr>
      <w:tr w:rsidR="00D41A7F" w14:paraId="650C0A9C" w14:textId="77777777" w:rsidTr="00D41A7F">
        <w:tc>
          <w:tcPr>
            <w:tcW w:w="2835" w:type="dxa"/>
          </w:tcPr>
          <w:p w14:paraId="3624A1E5" w14:textId="77777777" w:rsidR="00D41A7F" w:rsidRDefault="00D41A7F">
            <w:r>
              <w:rPr>
                <w:noProof/>
                <w:lang w:eastAsia="nl-NL"/>
              </w:rPr>
              <w:drawing>
                <wp:inline distT="0" distB="0" distL="0" distR="0" wp14:anchorId="5E67B6B2" wp14:editId="4BD8A3D4">
                  <wp:extent cx="1479452" cy="1080000"/>
                  <wp:effectExtent l="0" t="0" r="0" b="1270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ne-isis-islamic_state-terrorist-terrorism-war_on_terrorism-jran250_low.jpg"/>
                          <pic:cNvPicPr/>
                        </pic:nvPicPr>
                        <pic:blipFill>
                          <a:blip r:embed="rId59">
                            <a:extLst>
                              <a:ext uri="{28A0092B-C50C-407E-A947-70E740481C1C}">
                                <a14:useLocalDpi xmlns:a14="http://schemas.microsoft.com/office/drawing/2010/main" val="0"/>
                              </a:ext>
                            </a:extLst>
                          </a:blip>
                          <a:stretch>
                            <a:fillRect/>
                          </a:stretch>
                        </pic:blipFill>
                        <pic:spPr>
                          <a:xfrm>
                            <a:off x="0" y="0"/>
                            <a:ext cx="1479452" cy="1080000"/>
                          </a:xfrm>
                          <a:prstGeom prst="rect">
                            <a:avLst/>
                          </a:prstGeom>
                        </pic:spPr>
                      </pic:pic>
                    </a:graphicData>
                  </a:graphic>
                </wp:inline>
              </w:drawing>
            </w:r>
          </w:p>
        </w:tc>
        <w:tc>
          <w:tcPr>
            <w:tcW w:w="1843" w:type="dxa"/>
          </w:tcPr>
          <w:p w14:paraId="3663AD0D" w14:textId="77777777" w:rsidR="00D41A7F" w:rsidRDefault="00D41A7F">
            <w:r>
              <w:t>kwaad</w:t>
            </w:r>
          </w:p>
        </w:tc>
        <w:tc>
          <w:tcPr>
            <w:tcW w:w="2835" w:type="dxa"/>
          </w:tcPr>
          <w:p w14:paraId="28F2AF61" w14:textId="77777777" w:rsidR="00D41A7F" w:rsidRDefault="00D41A7F">
            <w:r>
              <w:rPr>
                <w:noProof/>
                <w:lang w:eastAsia="nl-NL"/>
              </w:rPr>
              <w:drawing>
                <wp:inline distT="0" distB="0" distL="0" distR="0" wp14:anchorId="5111DBB3" wp14:editId="35263A25">
                  <wp:extent cx="1074627" cy="1080000"/>
                  <wp:effectExtent l="0" t="0" r="0" b="1270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astika_bw.jpg"/>
                          <pic:cNvPicPr/>
                        </pic:nvPicPr>
                        <pic:blipFill>
                          <a:blip r:embed="rId60">
                            <a:extLst>
                              <a:ext uri="{28A0092B-C50C-407E-A947-70E740481C1C}">
                                <a14:useLocalDpi xmlns:a14="http://schemas.microsoft.com/office/drawing/2010/main" val="0"/>
                              </a:ext>
                            </a:extLst>
                          </a:blip>
                          <a:stretch>
                            <a:fillRect/>
                          </a:stretch>
                        </pic:blipFill>
                        <pic:spPr>
                          <a:xfrm>
                            <a:off x="0" y="0"/>
                            <a:ext cx="1074627" cy="1080000"/>
                          </a:xfrm>
                          <a:prstGeom prst="rect">
                            <a:avLst/>
                          </a:prstGeom>
                        </pic:spPr>
                      </pic:pic>
                    </a:graphicData>
                  </a:graphic>
                </wp:inline>
              </w:drawing>
            </w:r>
          </w:p>
        </w:tc>
        <w:tc>
          <w:tcPr>
            <w:tcW w:w="1843" w:type="dxa"/>
          </w:tcPr>
          <w:p w14:paraId="013EE60C" w14:textId="77777777" w:rsidR="00D41A7F" w:rsidRDefault="00D41A7F">
            <w:r>
              <w:t>nazisme</w:t>
            </w:r>
          </w:p>
        </w:tc>
      </w:tr>
      <w:tr w:rsidR="00D41A7F" w14:paraId="50909E2B" w14:textId="77777777" w:rsidTr="00D41A7F">
        <w:tc>
          <w:tcPr>
            <w:tcW w:w="2835" w:type="dxa"/>
          </w:tcPr>
          <w:p w14:paraId="1A0001FB" w14:textId="77777777" w:rsidR="00D41A7F" w:rsidRDefault="00D41A7F">
            <w:r>
              <w:rPr>
                <w:noProof/>
                <w:lang w:eastAsia="nl-NL"/>
              </w:rPr>
              <w:drawing>
                <wp:inline distT="0" distB="0" distL="0" distR="0" wp14:anchorId="1691684C" wp14:editId="635AF0B1">
                  <wp:extent cx="1617133" cy="1079166"/>
                  <wp:effectExtent l="0" t="0" r="889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s.jpg"/>
                          <pic:cNvPicPr/>
                        </pic:nvPicPr>
                        <pic:blipFill rotWithShape="1">
                          <a:blip r:embed="rId61">
                            <a:extLst>
                              <a:ext uri="{28A0092B-C50C-407E-A947-70E740481C1C}">
                                <a14:useLocalDpi xmlns:a14="http://schemas.microsoft.com/office/drawing/2010/main" val="0"/>
                              </a:ext>
                            </a:extLst>
                          </a:blip>
                          <a:srcRect l="9694" r="6127"/>
                          <a:stretch/>
                        </pic:blipFill>
                        <pic:spPr bwMode="auto">
                          <a:xfrm>
                            <a:off x="0" y="0"/>
                            <a:ext cx="1618383"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0D58AA11" w14:textId="77777777" w:rsidR="00D41A7F" w:rsidRDefault="00D41A7F">
            <w:r>
              <w:t>balans (van bijv. macht)</w:t>
            </w:r>
          </w:p>
        </w:tc>
        <w:tc>
          <w:tcPr>
            <w:tcW w:w="2835" w:type="dxa"/>
          </w:tcPr>
          <w:p w14:paraId="1D810447" w14:textId="77777777" w:rsidR="00D41A7F" w:rsidRDefault="00D41A7F">
            <w:r>
              <w:rPr>
                <w:noProof/>
                <w:lang w:eastAsia="nl-NL"/>
              </w:rPr>
              <w:drawing>
                <wp:inline distT="0" distB="0" distL="0" distR="0" wp14:anchorId="32D0A246" wp14:editId="08EE2775">
                  <wp:extent cx="688547" cy="1079500"/>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ner_Lion.png"/>
                          <pic:cNvPicPr/>
                        </pic:nvPicPr>
                        <pic:blipFill rotWithShape="1">
                          <a:blip r:embed="rId62">
                            <a:extLst>
                              <a:ext uri="{28A0092B-C50C-407E-A947-70E740481C1C}">
                                <a14:useLocalDpi xmlns:a14="http://schemas.microsoft.com/office/drawing/2010/main" val="0"/>
                              </a:ext>
                            </a:extLst>
                          </a:blip>
                          <a:srcRect l="36626"/>
                          <a:stretch/>
                        </pic:blipFill>
                        <pic:spPr bwMode="auto">
                          <a:xfrm>
                            <a:off x="0" y="0"/>
                            <a:ext cx="688866"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798DD0CF" w14:textId="77777777" w:rsidR="00D41A7F" w:rsidRDefault="00D41A7F">
            <w:r>
              <w:t>macht</w:t>
            </w:r>
          </w:p>
        </w:tc>
      </w:tr>
      <w:tr w:rsidR="00D41A7F" w14:paraId="6AAC7D69" w14:textId="77777777" w:rsidTr="00D41A7F">
        <w:tc>
          <w:tcPr>
            <w:tcW w:w="2835" w:type="dxa"/>
          </w:tcPr>
          <w:p w14:paraId="5710B2F5" w14:textId="77777777" w:rsidR="00D41A7F" w:rsidRDefault="00D41A7F">
            <w:pPr>
              <w:rPr>
                <w:noProof/>
                <w:lang w:val="en-US" w:eastAsia="nl-NL"/>
              </w:rPr>
            </w:pPr>
            <w:r w:rsidRPr="002472BA">
              <w:rPr>
                <w:noProof/>
                <w:lang w:eastAsia="nl-NL"/>
              </w:rPr>
              <w:lastRenderedPageBreak/>
              <w:drawing>
                <wp:inline distT="0" distB="0" distL="0" distR="0" wp14:anchorId="336C66AE" wp14:editId="60ABFD5F">
                  <wp:extent cx="774545" cy="1080000"/>
                  <wp:effectExtent l="0" t="0" r="0" b="0"/>
                  <wp:docPr id="36" name="Afbeelding 5" descr="463930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descr="463930771.jpg"/>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774545" cy="1080000"/>
                          </a:xfrm>
                          <a:prstGeom prst="rect">
                            <a:avLst/>
                          </a:prstGeom>
                        </pic:spPr>
                      </pic:pic>
                    </a:graphicData>
                  </a:graphic>
                </wp:inline>
              </w:drawing>
            </w:r>
          </w:p>
        </w:tc>
        <w:tc>
          <w:tcPr>
            <w:tcW w:w="1843" w:type="dxa"/>
          </w:tcPr>
          <w:p w14:paraId="36AE4AF4" w14:textId="77777777" w:rsidR="00D41A7F" w:rsidRDefault="00D41A7F">
            <w:r>
              <w:t>Duitsland</w:t>
            </w:r>
          </w:p>
        </w:tc>
        <w:tc>
          <w:tcPr>
            <w:tcW w:w="2835" w:type="dxa"/>
          </w:tcPr>
          <w:p w14:paraId="577E4656" w14:textId="77777777" w:rsidR="00D41A7F" w:rsidRDefault="00D41A7F">
            <w:pPr>
              <w:rPr>
                <w:noProof/>
                <w:lang w:val="en-US" w:eastAsia="nl-NL"/>
              </w:rPr>
            </w:pPr>
            <w:r w:rsidRPr="00A839DD">
              <w:rPr>
                <w:noProof/>
                <w:lang w:eastAsia="nl-NL"/>
              </w:rPr>
              <w:drawing>
                <wp:inline distT="0" distB="0" distL="0" distR="0" wp14:anchorId="41240F63" wp14:editId="1F6F15B2">
                  <wp:extent cx="1244504" cy="1080000"/>
                  <wp:effectExtent l="0" t="0" r="635" b="12700"/>
                  <wp:docPr id="37" name="Afbeelding 1" descr="Buchanan-Ea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Buchanan-Eagle.JPG"/>
                          <pic:cNvPicPr>
                            <a:picLocks noChangeAspect="1"/>
                          </pic:cNvPicPr>
                        </pic:nvPicPr>
                        <pic:blipFill rotWithShape="1">
                          <a:blip r:embed="rId64">
                            <a:extLst>
                              <a:ext uri="{28A0092B-C50C-407E-A947-70E740481C1C}">
                                <a14:useLocalDpi xmlns:a14="http://schemas.microsoft.com/office/drawing/2010/main" val="0"/>
                              </a:ext>
                            </a:extLst>
                          </a:blip>
                          <a:srcRect l="2980" t="5664" r="38120" b="23712"/>
                          <a:stretch/>
                        </pic:blipFill>
                        <pic:spPr>
                          <a:xfrm>
                            <a:off x="0" y="0"/>
                            <a:ext cx="1244504" cy="1080000"/>
                          </a:xfrm>
                          <a:prstGeom prst="rect">
                            <a:avLst/>
                          </a:prstGeom>
                        </pic:spPr>
                      </pic:pic>
                    </a:graphicData>
                  </a:graphic>
                </wp:inline>
              </w:drawing>
            </w:r>
          </w:p>
        </w:tc>
        <w:tc>
          <w:tcPr>
            <w:tcW w:w="1843" w:type="dxa"/>
          </w:tcPr>
          <w:p w14:paraId="225D26F6" w14:textId="77777777" w:rsidR="00D41A7F" w:rsidRDefault="00D41A7F">
            <w:r>
              <w:t>Verenigde Staten</w:t>
            </w:r>
          </w:p>
        </w:tc>
      </w:tr>
      <w:tr w:rsidR="00D41A7F" w14:paraId="54A76EB1" w14:textId="77777777" w:rsidTr="00D41A7F">
        <w:tc>
          <w:tcPr>
            <w:tcW w:w="2835" w:type="dxa"/>
          </w:tcPr>
          <w:p w14:paraId="7654215F" w14:textId="77777777" w:rsidR="00D41A7F" w:rsidRDefault="00D41A7F">
            <w:pPr>
              <w:rPr>
                <w:noProof/>
                <w:lang w:val="en-US" w:eastAsia="nl-NL"/>
              </w:rPr>
            </w:pPr>
            <w:r w:rsidRPr="002472BA">
              <w:rPr>
                <w:noProof/>
                <w:lang w:eastAsia="nl-NL"/>
              </w:rPr>
              <w:drawing>
                <wp:inline distT="0" distB="0" distL="0" distR="0" wp14:anchorId="03A00125" wp14:editId="2C5893C0">
                  <wp:extent cx="750781" cy="1080000"/>
                  <wp:effectExtent l="0" t="0" r="11430" b="12700"/>
                  <wp:docPr id="38" name="Afbeelding 2" descr="pickelha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descr="pickelhaube.jpg"/>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750781" cy="1080000"/>
                          </a:xfrm>
                          <a:prstGeom prst="rect">
                            <a:avLst/>
                          </a:prstGeom>
                        </pic:spPr>
                      </pic:pic>
                    </a:graphicData>
                  </a:graphic>
                </wp:inline>
              </w:drawing>
            </w:r>
          </w:p>
        </w:tc>
        <w:tc>
          <w:tcPr>
            <w:tcW w:w="1843" w:type="dxa"/>
          </w:tcPr>
          <w:p w14:paraId="14913FDC" w14:textId="77777777" w:rsidR="00D41A7F" w:rsidRDefault="00D41A7F">
            <w:r>
              <w:t>Duitsland/ Pruisen</w:t>
            </w:r>
          </w:p>
        </w:tc>
        <w:tc>
          <w:tcPr>
            <w:tcW w:w="2835" w:type="dxa"/>
          </w:tcPr>
          <w:p w14:paraId="234BA8A0" w14:textId="77777777" w:rsidR="00D41A7F" w:rsidRDefault="00D41A7F">
            <w:pPr>
              <w:rPr>
                <w:noProof/>
                <w:lang w:val="en-US" w:eastAsia="nl-NL"/>
              </w:rPr>
            </w:pPr>
            <w:r w:rsidRPr="00A839DD">
              <w:rPr>
                <w:noProof/>
                <w:lang w:eastAsia="nl-NL"/>
              </w:rPr>
              <w:drawing>
                <wp:inline distT="0" distB="0" distL="0" distR="0" wp14:anchorId="5D290623" wp14:editId="09DD614F">
                  <wp:extent cx="802458" cy="1080000"/>
                  <wp:effectExtent l="0" t="0" r="10795" b="0"/>
                  <wp:docPr id="39" name="Afbeelding 2" descr="Unclesamwanty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descr="Unclesamwantyou.jpg"/>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802458" cy="1080000"/>
                          </a:xfrm>
                          <a:prstGeom prst="rect">
                            <a:avLst/>
                          </a:prstGeom>
                        </pic:spPr>
                      </pic:pic>
                    </a:graphicData>
                  </a:graphic>
                </wp:inline>
              </w:drawing>
            </w:r>
          </w:p>
        </w:tc>
        <w:tc>
          <w:tcPr>
            <w:tcW w:w="1843" w:type="dxa"/>
          </w:tcPr>
          <w:p w14:paraId="2890C377" w14:textId="77777777" w:rsidR="00D41A7F" w:rsidRDefault="00D41A7F">
            <w:r>
              <w:t>Verenigde Staten</w:t>
            </w:r>
          </w:p>
        </w:tc>
      </w:tr>
      <w:tr w:rsidR="00D41A7F" w14:paraId="3882C0DC" w14:textId="77777777" w:rsidTr="00D41A7F">
        <w:tc>
          <w:tcPr>
            <w:tcW w:w="2835" w:type="dxa"/>
          </w:tcPr>
          <w:p w14:paraId="364E5A90" w14:textId="77777777" w:rsidR="00D41A7F" w:rsidRDefault="00D41A7F">
            <w:pPr>
              <w:rPr>
                <w:noProof/>
                <w:lang w:val="en-US" w:eastAsia="nl-NL"/>
              </w:rPr>
            </w:pPr>
            <w:r w:rsidRPr="002472BA">
              <w:rPr>
                <w:noProof/>
                <w:lang w:eastAsia="nl-NL"/>
              </w:rPr>
              <w:drawing>
                <wp:inline distT="0" distB="0" distL="0" distR="0" wp14:anchorId="0CEAB918" wp14:editId="23CB7356">
                  <wp:extent cx="1167977" cy="1079183"/>
                  <wp:effectExtent l="0" t="0" r="635" b="0"/>
                  <wp:docPr id="40" name="Afbeelding 1" descr="russian be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russian bear.jpg"/>
                          <pic:cNvPicPr>
                            <a:picLocks noChangeAspect="1"/>
                          </pic:cNvPicPr>
                        </pic:nvPicPr>
                        <pic:blipFill rotWithShape="1">
                          <a:blip r:embed="rId67">
                            <a:extLst>
                              <a:ext uri="{28A0092B-C50C-407E-A947-70E740481C1C}">
                                <a14:useLocalDpi xmlns:a14="http://schemas.microsoft.com/office/drawing/2010/main" val="0"/>
                              </a:ext>
                            </a:extLst>
                          </a:blip>
                          <a:srcRect l="16162" r="14163"/>
                          <a:stretch/>
                        </pic:blipFill>
                        <pic:spPr bwMode="auto">
                          <a:xfrm>
                            <a:off x="0" y="0"/>
                            <a:ext cx="1168862" cy="1080001"/>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76F50D1E" w14:textId="77777777" w:rsidR="00D41A7F" w:rsidRDefault="00D41A7F">
            <w:r>
              <w:t>Rusland/ Sovjet Unie</w:t>
            </w:r>
          </w:p>
        </w:tc>
        <w:tc>
          <w:tcPr>
            <w:tcW w:w="2835" w:type="dxa"/>
          </w:tcPr>
          <w:p w14:paraId="32052AB1" w14:textId="77777777" w:rsidR="00D41A7F" w:rsidRDefault="00D41A7F">
            <w:pPr>
              <w:rPr>
                <w:noProof/>
                <w:lang w:val="en-US" w:eastAsia="nl-NL"/>
              </w:rPr>
            </w:pPr>
            <w:r w:rsidRPr="00A839DD">
              <w:rPr>
                <w:noProof/>
                <w:lang w:eastAsia="nl-NL"/>
              </w:rPr>
              <w:drawing>
                <wp:inline distT="0" distB="0" distL="0" distR="0" wp14:anchorId="4F1464C3" wp14:editId="5C6A615C">
                  <wp:extent cx="502791" cy="1080000"/>
                  <wp:effectExtent l="0" t="0" r="5715" b="0"/>
                  <wp:docPr id="41" name="Afbeelding 3" descr="maria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descr="marianne.jpg"/>
                          <pic:cNvPicPr>
                            <a:picLocks noChangeAspect="1"/>
                          </pic:cNvPicPr>
                        </pic:nvPicPr>
                        <pic:blipFill rotWithShape="1">
                          <a:blip r:embed="rId68">
                            <a:extLst>
                              <a:ext uri="{28A0092B-C50C-407E-A947-70E740481C1C}">
                                <a14:useLocalDpi xmlns:a14="http://schemas.microsoft.com/office/drawing/2010/main" val="0"/>
                              </a:ext>
                            </a:extLst>
                          </a:blip>
                          <a:srcRect l="44513" b="9121"/>
                          <a:stretch/>
                        </pic:blipFill>
                        <pic:spPr>
                          <a:xfrm>
                            <a:off x="0" y="0"/>
                            <a:ext cx="502791" cy="1080000"/>
                          </a:xfrm>
                          <a:prstGeom prst="rect">
                            <a:avLst/>
                          </a:prstGeom>
                        </pic:spPr>
                      </pic:pic>
                    </a:graphicData>
                  </a:graphic>
                </wp:inline>
              </w:drawing>
            </w:r>
          </w:p>
        </w:tc>
        <w:tc>
          <w:tcPr>
            <w:tcW w:w="1843" w:type="dxa"/>
          </w:tcPr>
          <w:p w14:paraId="0B438645" w14:textId="77777777" w:rsidR="00D41A7F" w:rsidRDefault="00D41A7F">
            <w:r>
              <w:t>Frankrijk</w:t>
            </w:r>
          </w:p>
        </w:tc>
      </w:tr>
      <w:tr w:rsidR="00D41A7F" w14:paraId="4BBAC42C" w14:textId="77777777" w:rsidTr="00D41A7F">
        <w:tc>
          <w:tcPr>
            <w:tcW w:w="2835" w:type="dxa"/>
          </w:tcPr>
          <w:p w14:paraId="0B2D8FD1" w14:textId="77777777" w:rsidR="00D41A7F" w:rsidRDefault="00D41A7F" w:rsidP="00D41A7F">
            <w:pPr>
              <w:jc w:val="right"/>
              <w:rPr>
                <w:noProof/>
                <w:lang w:val="en-US" w:eastAsia="nl-NL"/>
              </w:rPr>
            </w:pPr>
            <w:r w:rsidRPr="002472BA">
              <w:rPr>
                <w:noProof/>
                <w:lang w:eastAsia="nl-NL"/>
              </w:rPr>
              <w:drawing>
                <wp:anchor distT="0" distB="0" distL="114300" distR="114300" simplePos="0" relativeHeight="251667456" behindDoc="0" locked="0" layoutInCell="1" allowOverlap="1" wp14:anchorId="7825DC10" wp14:editId="5F784341">
                  <wp:simplePos x="0" y="0"/>
                  <wp:positionH relativeFrom="column">
                    <wp:posOffset>0</wp:posOffset>
                  </wp:positionH>
                  <wp:positionV relativeFrom="paragraph">
                    <wp:posOffset>139700</wp:posOffset>
                  </wp:positionV>
                  <wp:extent cx="1096645" cy="1079500"/>
                  <wp:effectExtent l="0" t="0" r="0" b="12700"/>
                  <wp:wrapTopAndBottom/>
                  <wp:docPr id="42" name="Afbeelding 5" descr="russian_roulet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descr="russian_roulette.gif"/>
                          <pic:cNvPicPr>
                            <a:picLocks noChangeAspect="1"/>
                          </pic:cNvPicPr>
                        </pic:nvPicPr>
                        <pic:blipFill rotWithShape="1">
                          <a:blip r:embed="rId69">
                            <a:extLst>
                              <a:ext uri="{28A0092B-C50C-407E-A947-70E740481C1C}">
                                <a14:useLocalDpi xmlns:a14="http://schemas.microsoft.com/office/drawing/2010/main" val="0"/>
                              </a:ext>
                            </a:extLst>
                          </a:blip>
                          <a:srcRect l="25351" b="25807"/>
                          <a:stretch/>
                        </pic:blipFill>
                        <pic:spPr>
                          <a:xfrm>
                            <a:off x="0" y="0"/>
                            <a:ext cx="1096645" cy="1079500"/>
                          </a:xfrm>
                          <a:prstGeom prst="rect">
                            <a:avLst/>
                          </a:prstGeom>
                        </pic:spPr>
                      </pic:pic>
                    </a:graphicData>
                  </a:graphic>
                  <wp14:sizeRelH relativeFrom="page">
                    <wp14:pctWidth>0</wp14:pctWidth>
                  </wp14:sizeRelH>
                  <wp14:sizeRelV relativeFrom="page">
                    <wp14:pctHeight>0</wp14:pctHeight>
                  </wp14:sizeRelV>
                </wp:anchor>
              </w:drawing>
            </w:r>
          </w:p>
        </w:tc>
        <w:tc>
          <w:tcPr>
            <w:tcW w:w="1843" w:type="dxa"/>
          </w:tcPr>
          <w:p w14:paraId="6DF2FADF" w14:textId="77777777" w:rsidR="00D41A7F" w:rsidRDefault="00D41A7F">
            <w:r>
              <w:t>Rusland/ Sovjet Unie</w:t>
            </w:r>
          </w:p>
        </w:tc>
        <w:tc>
          <w:tcPr>
            <w:tcW w:w="2835" w:type="dxa"/>
          </w:tcPr>
          <w:p w14:paraId="1D8F34D3" w14:textId="77777777" w:rsidR="00D41A7F" w:rsidRDefault="00D41A7F">
            <w:pPr>
              <w:rPr>
                <w:noProof/>
                <w:lang w:val="en-US" w:eastAsia="nl-NL"/>
              </w:rPr>
            </w:pPr>
            <w:r w:rsidRPr="00A839DD">
              <w:rPr>
                <w:noProof/>
                <w:lang w:eastAsia="nl-NL"/>
              </w:rPr>
              <w:drawing>
                <wp:inline distT="0" distB="0" distL="0" distR="0" wp14:anchorId="23B8EEC1" wp14:editId="08AC294D">
                  <wp:extent cx="845660" cy="1080000"/>
                  <wp:effectExtent l="0" t="0" r="0" b="0"/>
                  <wp:docPr id="43" name="Afbeelding 4" descr="gallische_ha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descr="gallische_haan.jpg"/>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845660" cy="1080000"/>
                          </a:xfrm>
                          <a:prstGeom prst="rect">
                            <a:avLst/>
                          </a:prstGeom>
                        </pic:spPr>
                      </pic:pic>
                    </a:graphicData>
                  </a:graphic>
                </wp:inline>
              </w:drawing>
            </w:r>
          </w:p>
        </w:tc>
        <w:tc>
          <w:tcPr>
            <w:tcW w:w="1843" w:type="dxa"/>
          </w:tcPr>
          <w:p w14:paraId="19EA4737" w14:textId="77777777" w:rsidR="00D41A7F" w:rsidRDefault="00D41A7F">
            <w:r>
              <w:t>Frankrijk</w:t>
            </w:r>
          </w:p>
        </w:tc>
      </w:tr>
      <w:tr w:rsidR="00D41A7F" w14:paraId="0950248F" w14:textId="77777777" w:rsidTr="00D41A7F">
        <w:tc>
          <w:tcPr>
            <w:tcW w:w="2835" w:type="dxa"/>
          </w:tcPr>
          <w:p w14:paraId="5704B8DB" w14:textId="77777777" w:rsidR="00D41A7F" w:rsidRDefault="00D41A7F">
            <w:pPr>
              <w:rPr>
                <w:noProof/>
                <w:lang w:val="en-US" w:eastAsia="nl-NL"/>
              </w:rPr>
            </w:pPr>
            <w:r w:rsidRPr="002472BA">
              <w:rPr>
                <w:noProof/>
                <w:lang w:eastAsia="nl-NL"/>
              </w:rPr>
              <w:drawing>
                <wp:inline distT="0" distB="0" distL="0" distR="0" wp14:anchorId="4FB91184" wp14:editId="09E1C4AE">
                  <wp:extent cx="1080000" cy="1080000"/>
                  <wp:effectExtent l="0" t="0" r="12700" b="12700"/>
                  <wp:docPr id="44" name="Afbeelding 2" descr="john b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descr="john bull.jpg"/>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1843" w:type="dxa"/>
          </w:tcPr>
          <w:p w14:paraId="6B348079" w14:textId="77777777" w:rsidR="00D41A7F" w:rsidRDefault="00D41A7F">
            <w:r>
              <w:t>Groot-Brittannië</w:t>
            </w:r>
          </w:p>
        </w:tc>
        <w:tc>
          <w:tcPr>
            <w:tcW w:w="2835" w:type="dxa"/>
          </w:tcPr>
          <w:p w14:paraId="583196C5" w14:textId="77777777" w:rsidR="00D41A7F" w:rsidRDefault="00D41A7F">
            <w:pPr>
              <w:rPr>
                <w:noProof/>
                <w:lang w:val="en-US" w:eastAsia="nl-NL"/>
              </w:rPr>
            </w:pPr>
            <w:r w:rsidRPr="00A839DD">
              <w:rPr>
                <w:noProof/>
                <w:lang w:eastAsia="nl-NL"/>
              </w:rPr>
              <w:drawing>
                <wp:inline distT="0" distB="0" distL="0" distR="0" wp14:anchorId="354304E1" wp14:editId="671EF205">
                  <wp:extent cx="875250" cy="1080000"/>
                  <wp:effectExtent l="0" t="0" r="0" b="12700"/>
                  <wp:docPr id="45" name="Afbeelding 1" descr="InterWar-Finance-National-Debt-Cartoons-Bernard-Partridge-Cartoons-Punch-Magazine-1922-08-09-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InterWar-Finance-National-Debt-Cartoons-Bernard-Partridge-Cartoons-Punch-Magazine-1922-08-09-133.jpg"/>
                          <pic:cNvPicPr>
                            <a:picLocks noChangeAspect="1"/>
                          </pic:cNvPicPr>
                        </pic:nvPicPr>
                        <pic:blipFill rotWithShape="1">
                          <a:blip r:embed="rId8">
                            <a:extLst>
                              <a:ext uri="{28A0092B-C50C-407E-A947-70E740481C1C}">
                                <a14:useLocalDpi xmlns:a14="http://schemas.microsoft.com/office/drawing/2010/main" val="0"/>
                              </a:ext>
                            </a:extLst>
                          </a:blip>
                          <a:srcRect l="37802" r="34801" b="55905"/>
                          <a:stretch/>
                        </pic:blipFill>
                        <pic:spPr>
                          <a:xfrm>
                            <a:off x="0" y="0"/>
                            <a:ext cx="875250" cy="1080000"/>
                          </a:xfrm>
                          <a:prstGeom prst="rect">
                            <a:avLst/>
                          </a:prstGeom>
                        </pic:spPr>
                      </pic:pic>
                    </a:graphicData>
                  </a:graphic>
                </wp:inline>
              </w:drawing>
            </w:r>
          </w:p>
        </w:tc>
        <w:tc>
          <w:tcPr>
            <w:tcW w:w="1843" w:type="dxa"/>
          </w:tcPr>
          <w:p w14:paraId="0171E44E" w14:textId="77777777" w:rsidR="00D41A7F" w:rsidRDefault="00D41A7F">
            <w:r>
              <w:t>Frankrijk</w:t>
            </w:r>
          </w:p>
        </w:tc>
      </w:tr>
      <w:tr w:rsidR="00D41A7F" w14:paraId="797217CA" w14:textId="77777777" w:rsidTr="00D41A7F">
        <w:tc>
          <w:tcPr>
            <w:tcW w:w="2835" w:type="dxa"/>
          </w:tcPr>
          <w:p w14:paraId="62973978" w14:textId="77777777" w:rsidR="00D41A7F" w:rsidRDefault="00D41A7F">
            <w:pPr>
              <w:rPr>
                <w:noProof/>
                <w:lang w:val="en-US" w:eastAsia="nl-NL"/>
              </w:rPr>
            </w:pPr>
            <w:r w:rsidRPr="002472BA">
              <w:rPr>
                <w:noProof/>
                <w:lang w:eastAsia="nl-NL"/>
              </w:rPr>
              <w:drawing>
                <wp:inline distT="0" distB="0" distL="0" distR="0" wp14:anchorId="29379231" wp14:editId="53F03C9D">
                  <wp:extent cx="1368661" cy="1080000"/>
                  <wp:effectExtent l="0" t="0" r="3175" b="12700"/>
                  <wp:docPr id="46" name="Afbeelding 4" descr="6a00d8341d417153ef0147e1874a6f970b-550w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descr="6a00d8341d417153ef0147e1874a6f970b-550wi.png"/>
                          <pic:cNvPicPr>
                            <a:picLocks noChangeAspect="1"/>
                          </pic:cNvPicPr>
                        </pic:nvPicPr>
                        <pic:blipFill rotWithShape="1">
                          <a:blip r:embed="rId72">
                            <a:extLst>
                              <a:ext uri="{28A0092B-C50C-407E-A947-70E740481C1C}">
                                <a14:useLocalDpi xmlns:a14="http://schemas.microsoft.com/office/drawing/2010/main" val="0"/>
                              </a:ext>
                            </a:extLst>
                          </a:blip>
                          <a:srcRect t="36917" r="47645"/>
                          <a:stretch/>
                        </pic:blipFill>
                        <pic:spPr>
                          <a:xfrm>
                            <a:off x="0" y="0"/>
                            <a:ext cx="1368661" cy="1080000"/>
                          </a:xfrm>
                          <a:prstGeom prst="rect">
                            <a:avLst/>
                          </a:prstGeom>
                        </pic:spPr>
                      </pic:pic>
                    </a:graphicData>
                  </a:graphic>
                </wp:inline>
              </w:drawing>
            </w:r>
          </w:p>
        </w:tc>
        <w:tc>
          <w:tcPr>
            <w:tcW w:w="1843" w:type="dxa"/>
          </w:tcPr>
          <w:p w14:paraId="5E84ACC9" w14:textId="77777777" w:rsidR="00D41A7F" w:rsidRDefault="00D41A7F">
            <w:r>
              <w:t>Groot-Brittannië</w:t>
            </w:r>
          </w:p>
        </w:tc>
        <w:tc>
          <w:tcPr>
            <w:tcW w:w="2835" w:type="dxa"/>
          </w:tcPr>
          <w:p w14:paraId="22E58AAA" w14:textId="77777777" w:rsidR="00D41A7F" w:rsidRDefault="00D41A7F">
            <w:pPr>
              <w:rPr>
                <w:noProof/>
                <w:lang w:val="en-US" w:eastAsia="nl-NL"/>
              </w:rPr>
            </w:pPr>
            <w:r>
              <w:rPr>
                <w:noProof/>
                <w:lang w:eastAsia="nl-NL"/>
              </w:rPr>
              <w:drawing>
                <wp:inline distT="0" distB="0" distL="0" distR="0" wp14:anchorId="42523292" wp14:editId="666AD537">
                  <wp:extent cx="1663065" cy="1247140"/>
                  <wp:effectExtent l="0" t="0" r="0"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jpg"/>
                          <pic:cNvPicPr/>
                        </pic:nvPicPr>
                        <pic:blipFill>
                          <a:blip r:embed="rId73">
                            <a:extLst>
                              <a:ext uri="{28A0092B-C50C-407E-A947-70E740481C1C}">
                                <a14:useLocalDpi xmlns:a14="http://schemas.microsoft.com/office/drawing/2010/main" val="0"/>
                              </a:ext>
                            </a:extLst>
                          </a:blip>
                          <a:stretch>
                            <a:fillRect/>
                          </a:stretch>
                        </pic:blipFill>
                        <pic:spPr>
                          <a:xfrm>
                            <a:off x="0" y="0"/>
                            <a:ext cx="1663065" cy="1247140"/>
                          </a:xfrm>
                          <a:prstGeom prst="rect">
                            <a:avLst/>
                          </a:prstGeom>
                        </pic:spPr>
                      </pic:pic>
                    </a:graphicData>
                  </a:graphic>
                </wp:inline>
              </w:drawing>
            </w:r>
          </w:p>
        </w:tc>
        <w:tc>
          <w:tcPr>
            <w:tcW w:w="1843" w:type="dxa"/>
          </w:tcPr>
          <w:p w14:paraId="5B0567F5" w14:textId="77777777" w:rsidR="00D41A7F" w:rsidRDefault="00D41A7F">
            <w:r>
              <w:t>China</w:t>
            </w:r>
          </w:p>
        </w:tc>
      </w:tr>
      <w:tr w:rsidR="00D41A7F" w14:paraId="05F08848" w14:textId="77777777" w:rsidTr="00D41A7F">
        <w:tc>
          <w:tcPr>
            <w:tcW w:w="2835" w:type="dxa"/>
          </w:tcPr>
          <w:p w14:paraId="29078EE7" w14:textId="77777777" w:rsidR="00D41A7F" w:rsidRDefault="00D41A7F" w:rsidP="00D41A7F">
            <w:pPr>
              <w:tabs>
                <w:tab w:val="left" w:pos="1827"/>
              </w:tabs>
              <w:rPr>
                <w:noProof/>
                <w:lang w:val="en-US" w:eastAsia="nl-NL"/>
              </w:rPr>
            </w:pPr>
            <w:r>
              <w:rPr>
                <w:noProof/>
                <w:lang w:val="en-US" w:eastAsia="nl-NL"/>
              </w:rPr>
              <w:tab/>
            </w:r>
            <w:r w:rsidRPr="00A839DD">
              <w:rPr>
                <w:noProof/>
                <w:lang w:eastAsia="nl-NL"/>
              </w:rPr>
              <w:drawing>
                <wp:inline distT="0" distB="0" distL="0" distR="0" wp14:anchorId="2B829871" wp14:editId="4C1EEB63">
                  <wp:extent cx="1027145" cy="1080000"/>
                  <wp:effectExtent l="0" t="0" r="0" b="12700"/>
                  <wp:docPr id="48" name="Afbeelding 5" descr="3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descr="31510.jpg"/>
                          <pic:cNvPicPr>
                            <a:picLocks noChangeAspect="1"/>
                          </pic:cNvPicPr>
                        </pic:nvPicPr>
                        <pic:blipFill rotWithShape="1">
                          <a:blip r:embed="rId74">
                            <a:extLst>
                              <a:ext uri="{28A0092B-C50C-407E-A947-70E740481C1C}">
                                <a14:useLocalDpi xmlns:a14="http://schemas.microsoft.com/office/drawing/2010/main" val="0"/>
                              </a:ext>
                            </a:extLst>
                          </a:blip>
                          <a:srcRect l="39591" t="29014" r="32630" b="31354"/>
                          <a:stretch/>
                        </pic:blipFill>
                        <pic:spPr>
                          <a:xfrm>
                            <a:off x="0" y="0"/>
                            <a:ext cx="1027145" cy="1080000"/>
                          </a:xfrm>
                          <a:prstGeom prst="rect">
                            <a:avLst/>
                          </a:prstGeom>
                        </pic:spPr>
                      </pic:pic>
                    </a:graphicData>
                  </a:graphic>
                </wp:inline>
              </w:drawing>
            </w:r>
          </w:p>
        </w:tc>
        <w:tc>
          <w:tcPr>
            <w:tcW w:w="1843" w:type="dxa"/>
          </w:tcPr>
          <w:p w14:paraId="22020AC3" w14:textId="77777777" w:rsidR="00D41A7F" w:rsidRDefault="00D41A7F">
            <w:r>
              <w:t>Groot-Brittannië</w:t>
            </w:r>
          </w:p>
        </w:tc>
        <w:tc>
          <w:tcPr>
            <w:tcW w:w="2835" w:type="dxa"/>
          </w:tcPr>
          <w:p w14:paraId="4363A252" w14:textId="77777777" w:rsidR="00D41A7F" w:rsidRDefault="00D41A7F">
            <w:pPr>
              <w:rPr>
                <w:noProof/>
                <w:lang w:val="en-US" w:eastAsia="nl-NL"/>
              </w:rPr>
            </w:pPr>
            <w:r>
              <w:rPr>
                <w:noProof/>
                <w:lang w:eastAsia="nl-NL"/>
              </w:rPr>
              <w:drawing>
                <wp:inline distT="0" distB="0" distL="0" distR="0" wp14:anchorId="5939019E" wp14:editId="7AFFDD44">
                  <wp:extent cx="1443207" cy="1080000"/>
                  <wp:effectExtent l="0" t="0" r="5080" b="1270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land.jpg"/>
                          <pic:cNvPicPr/>
                        </pic:nvPicPr>
                        <pic:blipFill>
                          <a:blip r:embed="rId75">
                            <a:extLst>
                              <a:ext uri="{28A0092B-C50C-407E-A947-70E740481C1C}">
                                <a14:useLocalDpi xmlns:a14="http://schemas.microsoft.com/office/drawing/2010/main" val="0"/>
                              </a:ext>
                            </a:extLst>
                          </a:blip>
                          <a:stretch>
                            <a:fillRect/>
                          </a:stretch>
                        </pic:blipFill>
                        <pic:spPr>
                          <a:xfrm>
                            <a:off x="0" y="0"/>
                            <a:ext cx="1443207" cy="1080000"/>
                          </a:xfrm>
                          <a:prstGeom prst="rect">
                            <a:avLst/>
                          </a:prstGeom>
                        </pic:spPr>
                      </pic:pic>
                    </a:graphicData>
                  </a:graphic>
                </wp:inline>
              </w:drawing>
            </w:r>
          </w:p>
        </w:tc>
        <w:tc>
          <w:tcPr>
            <w:tcW w:w="1843" w:type="dxa"/>
          </w:tcPr>
          <w:p w14:paraId="60570891" w14:textId="77777777" w:rsidR="00D41A7F" w:rsidRDefault="00D41A7F">
            <w:r>
              <w:t>Nederland</w:t>
            </w:r>
          </w:p>
        </w:tc>
      </w:tr>
    </w:tbl>
    <w:p w14:paraId="77A8F151" w14:textId="77777777" w:rsidR="00D41A7F" w:rsidRDefault="00D41A7F"/>
    <w:p w14:paraId="68515AE5" w14:textId="77777777" w:rsidR="00D41A7F" w:rsidRDefault="00D41A7F">
      <w:pPr>
        <w:rPr>
          <w:rFonts w:cs="Arial"/>
        </w:rPr>
      </w:pPr>
    </w:p>
    <w:p w14:paraId="1418EC3E" w14:textId="77777777" w:rsidR="00D41A7F" w:rsidRDefault="00D41A7F">
      <w:pPr>
        <w:rPr>
          <w:rFonts w:cs="Arial"/>
        </w:rPr>
      </w:pPr>
    </w:p>
    <w:p w14:paraId="1B2BD354" w14:textId="77777777" w:rsidR="00D41A7F" w:rsidRDefault="00D41A7F">
      <w:pPr>
        <w:rPr>
          <w:rFonts w:cs="Arial"/>
        </w:rPr>
      </w:pPr>
    </w:p>
    <w:p w14:paraId="150CBEE9" w14:textId="3019C236" w:rsidR="00D41A7F" w:rsidRPr="00D41A7F" w:rsidRDefault="00D41A7F">
      <w:pPr>
        <w:rPr>
          <w:rFonts w:cs="Arial"/>
          <w:b/>
          <w:sz w:val="36"/>
          <w:szCs w:val="36"/>
        </w:rPr>
      </w:pPr>
      <w:r w:rsidRPr="00D41A7F">
        <w:rPr>
          <w:rFonts w:cs="Arial"/>
          <w:b/>
          <w:sz w:val="36"/>
          <w:szCs w:val="36"/>
        </w:rPr>
        <w:t>Smoelenboek Duitsland en Koude Oorlog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7"/>
        <w:gridCol w:w="6785"/>
      </w:tblGrid>
      <w:tr w:rsidR="00D41A7F" w14:paraId="7A1DAF92" w14:textId="77777777" w:rsidTr="00D41A7F">
        <w:tc>
          <w:tcPr>
            <w:tcW w:w="2376" w:type="dxa"/>
          </w:tcPr>
          <w:p w14:paraId="25D3266C" w14:textId="77777777" w:rsidR="00D41A7F" w:rsidRDefault="00D41A7F">
            <w:r>
              <w:rPr>
                <w:noProof/>
                <w:lang w:eastAsia="nl-NL"/>
              </w:rPr>
              <w:drawing>
                <wp:inline distT="0" distB="0" distL="0" distR="0" wp14:anchorId="0B2DD26C" wp14:editId="77EE29B6">
                  <wp:extent cx="1096172" cy="1440000"/>
                  <wp:effectExtent l="0" t="0" r="0" b="8255"/>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lee.jpg"/>
                          <pic:cNvPicPr/>
                        </pic:nvPicPr>
                        <pic:blipFill>
                          <a:blip r:embed="rId76">
                            <a:extLst>
                              <a:ext uri="{28A0092B-C50C-407E-A947-70E740481C1C}">
                                <a14:useLocalDpi xmlns:a14="http://schemas.microsoft.com/office/drawing/2010/main" val="0"/>
                              </a:ext>
                            </a:extLst>
                          </a:blip>
                          <a:stretch>
                            <a:fillRect/>
                          </a:stretch>
                        </pic:blipFill>
                        <pic:spPr>
                          <a:xfrm>
                            <a:off x="0" y="0"/>
                            <a:ext cx="1096172" cy="1440000"/>
                          </a:xfrm>
                          <a:prstGeom prst="rect">
                            <a:avLst/>
                          </a:prstGeom>
                        </pic:spPr>
                      </pic:pic>
                    </a:graphicData>
                  </a:graphic>
                </wp:inline>
              </w:drawing>
            </w:r>
          </w:p>
        </w:tc>
        <w:tc>
          <w:tcPr>
            <w:tcW w:w="6906" w:type="dxa"/>
          </w:tcPr>
          <w:p w14:paraId="3075B655" w14:textId="77777777" w:rsidR="00D41A7F" w:rsidRDefault="00D41A7F">
            <w:r>
              <w:t>Atlee, Clement (1883-1967)</w:t>
            </w:r>
          </w:p>
          <w:p w14:paraId="2EE09E17" w14:textId="77777777" w:rsidR="00D41A7F" w:rsidRDefault="00D41A7F" w:rsidP="00D41A7F">
            <w:r>
              <w:t xml:space="preserve">Premier van Groot-Brittannië van 1945-1951. </w:t>
            </w:r>
          </w:p>
        </w:tc>
      </w:tr>
      <w:tr w:rsidR="00D41A7F" w14:paraId="2FC2AF5A" w14:textId="77777777" w:rsidTr="00D41A7F">
        <w:tc>
          <w:tcPr>
            <w:tcW w:w="2376" w:type="dxa"/>
          </w:tcPr>
          <w:p w14:paraId="5FE55E5C" w14:textId="77777777" w:rsidR="00D41A7F" w:rsidRDefault="00D41A7F">
            <w:pPr>
              <w:rPr>
                <w:noProof/>
                <w:lang w:val="en-US" w:eastAsia="nl-NL"/>
              </w:rPr>
            </w:pPr>
            <w:r>
              <w:rPr>
                <w:noProof/>
                <w:lang w:eastAsia="nl-NL"/>
              </w:rPr>
              <w:drawing>
                <wp:inline distT="0" distB="0" distL="0" distR="0" wp14:anchorId="06C318F7" wp14:editId="05A17A4D">
                  <wp:extent cx="1231900" cy="1435100"/>
                  <wp:effectExtent l="0" t="0" r="12700" b="1270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smarckottovon.jpg"/>
                          <pic:cNvPicPr/>
                        </pic:nvPicPr>
                        <pic:blipFill rotWithShape="1">
                          <a:blip r:embed="rId77">
                            <a:extLst>
                              <a:ext uri="{28A0092B-C50C-407E-A947-70E740481C1C}">
                                <a14:useLocalDpi xmlns:a14="http://schemas.microsoft.com/office/drawing/2010/main" val="0"/>
                              </a:ext>
                            </a:extLst>
                          </a:blip>
                          <a:srcRect r="32639" b="37222"/>
                          <a:stretch/>
                        </pic:blipFill>
                        <pic:spPr bwMode="auto">
                          <a:xfrm>
                            <a:off x="0" y="0"/>
                            <a:ext cx="1231900" cy="1435100"/>
                          </a:xfrm>
                          <a:prstGeom prst="rect">
                            <a:avLst/>
                          </a:prstGeom>
                          <a:ln>
                            <a:noFill/>
                          </a:ln>
                          <a:extLst>
                            <a:ext uri="{53640926-AAD7-44D8-BBD7-CCE9431645EC}">
                              <a14:shadowObscured xmlns:a14="http://schemas.microsoft.com/office/drawing/2010/main"/>
                            </a:ext>
                          </a:extLst>
                        </pic:spPr>
                      </pic:pic>
                    </a:graphicData>
                  </a:graphic>
                </wp:inline>
              </w:drawing>
            </w:r>
          </w:p>
        </w:tc>
        <w:tc>
          <w:tcPr>
            <w:tcW w:w="6906" w:type="dxa"/>
          </w:tcPr>
          <w:p w14:paraId="7D61E608" w14:textId="77777777" w:rsidR="00D41A7F" w:rsidRDefault="00D41A7F">
            <w:r>
              <w:t>Bismarck, Otto von ((1815-1898) Rijkskanselier van Duitsland 1871-1890.</w:t>
            </w:r>
          </w:p>
        </w:tc>
      </w:tr>
      <w:tr w:rsidR="00D41A7F" w14:paraId="2F377883" w14:textId="77777777" w:rsidTr="00D41A7F">
        <w:tc>
          <w:tcPr>
            <w:tcW w:w="2376" w:type="dxa"/>
          </w:tcPr>
          <w:p w14:paraId="5ACDDFA4" w14:textId="77777777" w:rsidR="00D41A7F" w:rsidRDefault="00D41A7F">
            <w:r>
              <w:rPr>
                <w:noProof/>
                <w:lang w:eastAsia="nl-NL"/>
              </w:rPr>
              <w:drawing>
                <wp:inline distT="0" distB="0" distL="0" distR="0" wp14:anchorId="1EDD82CA" wp14:editId="32EF364E">
                  <wp:extent cx="990826" cy="1440000"/>
                  <wp:effectExtent l="0" t="0" r="0" b="8255"/>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znev.jpg"/>
                          <pic:cNvPicPr/>
                        </pic:nvPicPr>
                        <pic:blipFill>
                          <a:blip r:embed="rId78">
                            <a:extLst>
                              <a:ext uri="{28A0092B-C50C-407E-A947-70E740481C1C}">
                                <a14:useLocalDpi xmlns:a14="http://schemas.microsoft.com/office/drawing/2010/main" val="0"/>
                              </a:ext>
                            </a:extLst>
                          </a:blip>
                          <a:stretch>
                            <a:fillRect/>
                          </a:stretch>
                        </pic:blipFill>
                        <pic:spPr>
                          <a:xfrm>
                            <a:off x="0" y="0"/>
                            <a:ext cx="990826" cy="1440000"/>
                          </a:xfrm>
                          <a:prstGeom prst="rect">
                            <a:avLst/>
                          </a:prstGeom>
                        </pic:spPr>
                      </pic:pic>
                    </a:graphicData>
                  </a:graphic>
                </wp:inline>
              </w:drawing>
            </w:r>
          </w:p>
        </w:tc>
        <w:tc>
          <w:tcPr>
            <w:tcW w:w="6906" w:type="dxa"/>
          </w:tcPr>
          <w:p w14:paraId="27098F84" w14:textId="77777777" w:rsidR="00D41A7F" w:rsidRPr="004A041A" w:rsidRDefault="00D41A7F">
            <w:pPr>
              <w:rPr>
                <w:b/>
              </w:rPr>
            </w:pPr>
            <w:r w:rsidRPr="004A041A">
              <w:rPr>
                <w:b/>
              </w:rPr>
              <w:t>Brezjnev, Leonid (1906-1982)</w:t>
            </w:r>
          </w:p>
          <w:p w14:paraId="34D374E0" w14:textId="77777777" w:rsidR="00D41A7F" w:rsidRDefault="00D41A7F" w:rsidP="00D41A7F">
            <w:r w:rsidRPr="004A041A">
              <w:rPr>
                <w:b/>
              </w:rPr>
              <w:t xml:space="preserve">Leider van de SU, 1964-1982. </w:t>
            </w:r>
          </w:p>
        </w:tc>
      </w:tr>
      <w:tr w:rsidR="00D41A7F" w14:paraId="61281262" w14:textId="77777777" w:rsidTr="00D41A7F">
        <w:tc>
          <w:tcPr>
            <w:tcW w:w="2376" w:type="dxa"/>
          </w:tcPr>
          <w:p w14:paraId="7E1709D6" w14:textId="77777777" w:rsidR="00D41A7F" w:rsidRDefault="00D41A7F">
            <w:r>
              <w:rPr>
                <w:noProof/>
                <w:lang w:eastAsia="nl-NL"/>
              </w:rPr>
              <w:drawing>
                <wp:inline distT="0" distB="0" distL="0" distR="0" wp14:anchorId="1E032DA6" wp14:editId="7AFAEE93">
                  <wp:extent cx="1257300" cy="1439545"/>
                  <wp:effectExtent l="0" t="0" r="12700" b="8255"/>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del.jpg"/>
                          <pic:cNvPicPr/>
                        </pic:nvPicPr>
                        <pic:blipFill rotWithShape="1">
                          <a:blip r:embed="rId79">
                            <a:extLst>
                              <a:ext uri="{28A0092B-C50C-407E-A947-70E740481C1C}">
                                <a14:useLocalDpi xmlns:a14="http://schemas.microsoft.com/office/drawing/2010/main" val="0"/>
                              </a:ext>
                            </a:extLst>
                          </a:blip>
                          <a:srcRect l="15196" r="19396"/>
                          <a:stretch/>
                        </pic:blipFill>
                        <pic:spPr bwMode="auto">
                          <a:xfrm>
                            <a:off x="0" y="0"/>
                            <a:ext cx="1257698"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6906" w:type="dxa"/>
          </w:tcPr>
          <w:p w14:paraId="54E14530" w14:textId="77777777" w:rsidR="00D41A7F" w:rsidRDefault="00D41A7F" w:rsidP="00D41A7F">
            <w:r>
              <w:t xml:space="preserve">Castro, Fidel (1927- ) Premier en daarna president van Cuba (1959-2008). </w:t>
            </w:r>
          </w:p>
        </w:tc>
      </w:tr>
      <w:tr w:rsidR="00D41A7F" w14:paraId="0138E63A" w14:textId="77777777" w:rsidTr="00D41A7F">
        <w:tc>
          <w:tcPr>
            <w:tcW w:w="2376" w:type="dxa"/>
          </w:tcPr>
          <w:p w14:paraId="59563289" w14:textId="77777777" w:rsidR="00D41A7F" w:rsidRDefault="00D41A7F">
            <w:pPr>
              <w:rPr>
                <w:noProof/>
                <w:lang w:val="en-US" w:eastAsia="nl-NL"/>
              </w:rPr>
            </w:pPr>
            <w:r>
              <w:rPr>
                <w:rFonts w:eastAsia="Times New Roman" w:cs="Times New Roman"/>
                <w:noProof/>
                <w:lang w:eastAsia="nl-NL"/>
              </w:rPr>
              <w:drawing>
                <wp:inline distT="0" distB="0" distL="0" distR="0" wp14:anchorId="079F833A" wp14:editId="0D7A0B6F">
                  <wp:extent cx="1182662" cy="1440000"/>
                  <wp:effectExtent l="0" t="0" r="11430" b="8255"/>
                  <wp:docPr id="54" name="irc_mi" descr="http://news.bbcimg.co.uk/media/images/70151000/jpg/_70151203_large-l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ews.bbcimg.co.uk/media/images/70151000/jpg/_70151203_large-lead.jpg"/>
                          <pic:cNvPicPr>
                            <a:picLocks noChangeAspect="1" noChangeArrowheads="1"/>
                          </pic:cNvPicPr>
                        </pic:nvPicPr>
                        <pic:blipFill rotWithShape="1">
                          <a:blip r:embed="rId80">
                            <a:extLst>
                              <a:ext uri="{28A0092B-C50C-407E-A947-70E740481C1C}">
                                <a14:useLocalDpi xmlns:a14="http://schemas.microsoft.com/office/drawing/2010/main" val="0"/>
                              </a:ext>
                            </a:extLst>
                          </a:blip>
                          <a:srcRect l="37660" r="27725" b="25071"/>
                          <a:stretch/>
                        </pic:blipFill>
                        <pic:spPr bwMode="auto">
                          <a:xfrm>
                            <a:off x="0" y="0"/>
                            <a:ext cx="11826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06" w:type="dxa"/>
          </w:tcPr>
          <w:p w14:paraId="5ADD920D" w14:textId="77777777" w:rsidR="00D41A7F" w:rsidRDefault="00D41A7F" w:rsidP="00D41A7F">
            <w:r>
              <w:t>Chamberlain, Neville (1869-1940) Premier van Engeland van 1937-1940.</w:t>
            </w:r>
          </w:p>
        </w:tc>
      </w:tr>
      <w:tr w:rsidR="00D41A7F" w14:paraId="0319EA78" w14:textId="77777777" w:rsidTr="00D41A7F">
        <w:tc>
          <w:tcPr>
            <w:tcW w:w="2376" w:type="dxa"/>
          </w:tcPr>
          <w:p w14:paraId="7EE4E8F4" w14:textId="77777777" w:rsidR="00D41A7F" w:rsidRDefault="00D41A7F">
            <w:r>
              <w:rPr>
                <w:noProof/>
                <w:lang w:eastAsia="nl-NL"/>
              </w:rPr>
              <w:lastRenderedPageBreak/>
              <w:drawing>
                <wp:inline distT="0" distB="0" distL="0" distR="0" wp14:anchorId="1E15601E" wp14:editId="35151A9E">
                  <wp:extent cx="1071429" cy="1440000"/>
                  <wp:effectExtent l="0" t="0" r="0" b="8255"/>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oesjtsjov.jpg"/>
                          <pic:cNvPicPr/>
                        </pic:nvPicPr>
                        <pic:blipFill>
                          <a:blip r:embed="rId81">
                            <a:extLst>
                              <a:ext uri="{28A0092B-C50C-407E-A947-70E740481C1C}">
                                <a14:useLocalDpi xmlns:a14="http://schemas.microsoft.com/office/drawing/2010/main" val="0"/>
                              </a:ext>
                            </a:extLst>
                          </a:blip>
                          <a:stretch>
                            <a:fillRect/>
                          </a:stretch>
                        </pic:blipFill>
                        <pic:spPr>
                          <a:xfrm>
                            <a:off x="0" y="0"/>
                            <a:ext cx="1071429" cy="1440000"/>
                          </a:xfrm>
                          <a:prstGeom prst="rect">
                            <a:avLst/>
                          </a:prstGeom>
                        </pic:spPr>
                      </pic:pic>
                    </a:graphicData>
                  </a:graphic>
                </wp:inline>
              </w:drawing>
            </w:r>
          </w:p>
        </w:tc>
        <w:tc>
          <w:tcPr>
            <w:tcW w:w="6906" w:type="dxa"/>
          </w:tcPr>
          <w:p w14:paraId="2EC9C716" w14:textId="77777777" w:rsidR="00D41A7F" w:rsidRPr="004A041A" w:rsidRDefault="00D41A7F">
            <w:pPr>
              <w:rPr>
                <w:b/>
              </w:rPr>
            </w:pPr>
            <w:r w:rsidRPr="004A041A">
              <w:rPr>
                <w:b/>
              </w:rPr>
              <w:t>Chroesjtsjov, Nikita (1894-1971)</w:t>
            </w:r>
          </w:p>
          <w:p w14:paraId="0DE77255" w14:textId="77777777" w:rsidR="00D41A7F" w:rsidRDefault="00D41A7F" w:rsidP="00D41A7F">
            <w:r w:rsidRPr="004A041A">
              <w:rPr>
                <w:b/>
              </w:rPr>
              <w:t xml:space="preserve">Leider van de SU (1953-1964). </w:t>
            </w:r>
          </w:p>
        </w:tc>
      </w:tr>
      <w:tr w:rsidR="00D41A7F" w14:paraId="1A5E09FA" w14:textId="77777777" w:rsidTr="00D41A7F">
        <w:tc>
          <w:tcPr>
            <w:tcW w:w="2376" w:type="dxa"/>
          </w:tcPr>
          <w:p w14:paraId="1444AAEE" w14:textId="77777777" w:rsidR="00D41A7F" w:rsidRDefault="00D41A7F">
            <w:r>
              <w:rPr>
                <w:noProof/>
                <w:lang w:eastAsia="nl-NL"/>
              </w:rPr>
              <w:drawing>
                <wp:inline distT="0" distB="0" distL="0" distR="0" wp14:anchorId="05AAF053" wp14:editId="09D25A3A">
                  <wp:extent cx="1359388" cy="1440000"/>
                  <wp:effectExtent l="0" t="0" r="12700" b="8255"/>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urchill.jpg"/>
                          <pic:cNvPicPr/>
                        </pic:nvPicPr>
                        <pic:blipFill>
                          <a:blip r:embed="rId82">
                            <a:extLst>
                              <a:ext uri="{28A0092B-C50C-407E-A947-70E740481C1C}">
                                <a14:useLocalDpi xmlns:a14="http://schemas.microsoft.com/office/drawing/2010/main" val="0"/>
                              </a:ext>
                            </a:extLst>
                          </a:blip>
                          <a:stretch>
                            <a:fillRect/>
                          </a:stretch>
                        </pic:blipFill>
                        <pic:spPr>
                          <a:xfrm>
                            <a:off x="0" y="0"/>
                            <a:ext cx="1359388" cy="1440000"/>
                          </a:xfrm>
                          <a:prstGeom prst="rect">
                            <a:avLst/>
                          </a:prstGeom>
                        </pic:spPr>
                      </pic:pic>
                    </a:graphicData>
                  </a:graphic>
                </wp:inline>
              </w:drawing>
            </w:r>
          </w:p>
        </w:tc>
        <w:tc>
          <w:tcPr>
            <w:tcW w:w="6906" w:type="dxa"/>
          </w:tcPr>
          <w:p w14:paraId="295E1BD2" w14:textId="77777777" w:rsidR="00D41A7F" w:rsidRDefault="00D41A7F">
            <w:r>
              <w:t>Churchill (1874-1965) Premier van Groot-Brittannië tijdens WO II</w:t>
            </w:r>
          </w:p>
        </w:tc>
      </w:tr>
      <w:tr w:rsidR="00D41A7F" w14:paraId="42FBDA97" w14:textId="77777777" w:rsidTr="00D41A7F">
        <w:tc>
          <w:tcPr>
            <w:tcW w:w="2376" w:type="dxa"/>
          </w:tcPr>
          <w:p w14:paraId="24B188A0" w14:textId="77777777" w:rsidR="00D41A7F" w:rsidRDefault="00D41A7F">
            <w:pPr>
              <w:rPr>
                <w:noProof/>
                <w:lang w:val="en-US" w:eastAsia="nl-NL"/>
              </w:rPr>
            </w:pPr>
            <w:r>
              <w:rPr>
                <w:rFonts w:eastAsia="Times New Roman" w:cs="Times New Roman"/>
                <w:noProof/>
                <w:lang w:eastAsia="nl-NL"/>
              </w:rPr>
              <w:drawing>
                <wp:inline distT="0" distB="0" distL="0" distR="0" wp14:anchorId="65DC0DC7" wp14:editId="460979AA">
                  <wp:extent cx="1158360" cy="1440000"/>
                  <wp:effectExtent l="0" t="0" r="10160" b="8255"/>
                  <wp:docPr id="57" name="irc_mi" descr="http://www.nndb.com/people/746/000091473/charles-g-dawes-1-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ndb.com/people/746/000091473/charles-g-dawes-1-sized.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58360" cy="1440000"/>
                          </a:xfrm>
                          <a:prstGeom prst="rect">
                            <a:avLst/>
                          </a:prstGeom>
                          <a:noFill/>
                          <a:ln>
                            <a:noFill/>
                          </a:ln>
                        </pic:spPr>
                      </pic:pic>
                    </a:graphicData>
                  </a:graphic>
                </wp:inline>
              </w:drawing>
            </w:r>
          </w:p>
        </w:tc>
        <w:tc>
          <w:tcPr>
            <w:tcW w:w="6906" w:type="dxa"/>
          </w:tcPr>
          <w:p w14:paraId="49D31C92" w14:textId="77777777" w:rsidR="00D41A7F" w:rsidRPr="00D2299F" w:rsidRDefault="00D41A7F">
            <w:pPr>
              <w:rPr>
                <w:b/>
              </w:rPr>
            </w:pPr>
            <w:r w:rsidRPr="00D2299F">
              <w:rPr>
                <w:b/>
              </w:rPr>
              <w:t xml:space="preserve">Dawes, Charles C. (1865-1951) Bankier en bedenker van het Dawes plan. </w:t>
            </w:r>
          </w:p>
        </w:tc>
      </w:tr>
      <w:tr w:rsidR="00D41A7F" w14:paraId="2C0824BE" w14:textId="77777777" w:rsidTr="00D41A7F">
        <w:tc>
          <w:tcPr>
            <w:tcW w:w="2376" w:type="dxa"/>
          </w:tcPr>
          <w:p w14:paraId="52FDAC9E" w14:textId="77777777" w:rsidR="00D41A7F" w:rsidRDefault="00D41A7F">
            <w:r>
              <w:rPr>
                <w:noProof/>
                <w:lang w:eastAsia="nl-NL"/>
              </w:rPr>
              <w:drawing>
                <wp:inline distT="0" distB="0" distL="0" distR="0" wp14:anchorId="748D3796" wp14:editId="689A649C">
                  <wp:extent cx="1156439" cy="1440000"/>
                  <wp:effectExtent l="0" t="0" r="12065" b="8255"/>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wight_D._Eisenhower_official_photo_portrait_May_29_1959.jpg"/>
                          <pic:cNvPicPr/>
                        </pic:nvPicPr>
                        <pic:blipFill>
                          <a:blip r:embed="rId84">
                            <a:extLst>
                              <a:ext uri="{28A0092B-C50C-407E-A947-70E740481C1C}">
                                <a14:useLocalDpi xmlns:a14="http://schemas.microsoft.com/office/drawing/2010/main" val="0"/>
                              </a:ext>
                            </a:extLst>
                          </a:blip>
                          <a:stretch>
                            <a:fillRect/>
                          </a:stretch>
                        </pic:blipFill>
                        <pic:spPr>
                          <a:xfrm>
                            <a:off x="0" y="0"/>
                            <a:ext cx="1156439" cy="1440000"/>
                          </a:xfrm>
                          <a:prstGeom prst="rect">
                            <a:avLst/>
                          </a:prstGeom>
                        </pic:spPr>
                      </pic:pic>
                    </a:graphicData>
                  </a:graphic>
                </wp:inline>
              </w:drawing>
            </w:r>
          </w:p>
        </w:tc>
        <w:tc>
          <w:tcPr>
            <w:tcW w:w="6906" w:type="dxa"/>
          </w:tcPr>
          <w:p w14:paraId="68D41A77" w14:textId="77777777" w:rsidR="00D41A7F" w:rsidRDefault="00D41A7F">
            <w:r>
              <w:t>Eisenhower, Dwight D. (1890-1969) President van de VS (1953-1961). was opperbevelhebber van de geallieerde legers in WOII</w:t>
            </w:r>
          </w:p>
        </w:tc>
      </w:tr>
      <w:tr w:rsidR="00D41A7F" w14:paraId="479D4AE3" w14:textId="77777777" w:rsidTr="00D41A7F">
        <w:tc>
          <w:tcPr>
            <w:tcW w:w="2376" w:type="dxa"/>
          </w:tcPr>
          <w:p w14:paraId="4F765AE0" w14:textId="77777777" w:rsidR="00D41A7F" w:rsidRDefault="00D41A7F">
            <w:pPr>
              <w:rPr>
                <w:noProof/>
                <w:lang w:val="en-US" w:eastAsia="nl-NL"/>
              </w:rPr>
            </w:pPr>
            <w:r>
              <w:rPr>
                <w:rFonts w:eastAsia="Times New Roman" w:cs="Times New Roman"/>
                <w:noProof/>
                <w:lang w:eastAsia="nl-NL"/>
              </w:rPr>
              <w:drawing>
                <wp:inline distT="0" distB="0" distL="0" distR="0" wp14:anchorId="06129CE7" wp14:editId="1319F06F">
                  <wp:extent cx="1143000" cy="1439545"/>
                  <wp:effectExtent l="0" t="0" r="0" b="8255"/>
                  <wp:docPr id="59" name="irc_mi" descr="http://a4.files.biography.com/image/upload/c_fill,dpr_1.0,g_face,h_300,q_80,w_300/MTE1ODA0OTcxNjA1MzI5ND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4.files.biography.com/image/upload/c_fill,dpr_1.0,g_face,h_300,q_80,w_300/MTE1ODA0OTcxNjA1MzI5NDIx.jpg"/>
                          <pic:cNvPicPr>
                            <a:picLocks noChangeAspect="1" noChangeArrowheads="1"/>
                          </pic:cNvPicPr>
                        </pic:nvPicPr>
                        <pic:blipFill rotWithShape="1">
                          <a:blip r:embed="rId85">
                            <a:extLst>
                              <a:ext uri="{28A0092B-C50C-407E-A947-70E740481C1C}">
                                <a14:useLocalDpi xmlns:a14="http://schemas.microsoft.com/office/drawing/2010/main" val="0"/>
                              </a:ext>
                            </a:extLst>
                          </a:blip>
                          <a:srcRect l="12352" r="8248"/>
                          <a:stretch/>
                        </pic:blipFill>
                        <pic:spPr bwMode="auto">
                          <a:xfrm>
                            <a:off x="0" y="0"/>
                            <a:ext cx="1143361"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06" w:type="dxa"/>
          </w:tcPr>
          <w:p w14:paraId="0A8912A7" w14:textId="77777777" w:rsidR="00D41A7F" w:rsidRDefault="00D41A7F">
            <w:r>
              <w:t>Gaulle, Charles A.J.M. de (1890-1970) generaal in WOII en president van Frankrijk van 1959-1969</w:t>
            </w:r>
          </w:p>
        </w:tc>
      </w:tr>
      <w:tr w:rsidR="00D41A7F" w14:paraId="28CFAAA6" w14:textId="77777777" w:rsidTr="00D41A7F">
        <w:tc>
          <w:tcPr>
            <w:tcW w:w="2376" w:type="dxa"/>
          </w:tcPr>
          <w:p w14:paraId="784EC579" w14:textId="77777777" w:rsidR="00D41A7F" w:rsidRDefault="00D41A7F">
            <w:pPr>
              <w:rPr>
                <w:rFonts w:eastAsia="Times New Roman" w:cs="Times New Roman"/>
                <w:noProof/>
                <w:lang w:val="en-US" w:eastAsia="nl-NL"/>
              </w:rPr>
            </w:pPr>
            <w:r>
              <w:rPr>
                <w:rFonts w:eastAsia="Times New Roman" w:cs="Times New Roman"/>
                <w:noProof/>
                <w:lang w:eastAsia="nl-NL"/>
              </w:rPr>
              <w:drawing>
                <wp:inline distT="0" distB="0" distL="0" distR="0" wp14:anchorId="652993BC" wp14:editId="07158318">
                  <wp:extent cx="1193800" cy="1439289"/>
                  <wp:effectExtent l="0" t="0" r="0" b="8890"/>
                  <wp:docPr id="60" name="irc_mi" descr="http://upload.wikimedia.org/wikipedia/commons/thumb/3/35/Bundesarchiv_Bild_146-1968-101-20A,_Joseph_Goebbels.jpg/266px-Bundesarchiv_Bild_146-1968-101-20A,_Joseph_Goebb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thumb/3/35/Bundesarchiv_Bild_146-1968-101-20A,_Joseph_Goebbels.jpg/266px-Bundesarchiv_Bild_146-1968-101-20A,_Joseph_Goebbels.jpg"/>
                          <pic:cNvPicPr>
                            <a:picLocks noChangeAspect="1" noChangeArrowheads="1"/>
                          </pic:cNvPicPr>
                        </pic:nvPicPr>
                        <pic:blipFill rotWithShape="1">
                          <a:blip r:embed="rId86">
                            <a:extLst>
                              <a:ext uri="{28A0092B-C50C-407E-A947-70E740481C1C}">
                                <a14:useLocalDpi xmlns:a14="http://schemas.microsoft.com/office/drawing/2010/main" val="0"/>
                              </a:ext>
                            </a:extLst>
                          </a:blip>
                          <a:srcRect l="11469" r="11512" b="33602"/>
                          <a:stretch/>
                        </pic:blipFill>
                        <pic:spPr bwMode="auto">
                          <a:xfrm>
                            <a:off x="0" y="0"/>
                            <a:ext cx="1194390"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06" w:type="dxa"/>
          </w:tcPr>
          <w:p w14:paraId="00FA9917" w14:textId="77777777" w:rsidR="00D41A7F" w:rsidRPr="00EF7BF5" w:rsidRDefault="00D41A7F">
            <w:pPr>
              <w:rPr>
                <w:b/>
              </w:rPr>
            </w:pPr>
            <w:r w:rsidRPr="00EF7BF5">
              <w:rPr>
                <w:b/>
              </w:rPr>
              <w:t>Goebbels, Joseph, (1897-1945) Minister van Propaganda in Nazi Duitsland van 1933-1945.</w:t>
            </w:r>
          </w:p>
        </w:tc>
      </w:tr>
      <w:tr w:rsidR="00D41A7F" w14:paraId="1F16DA27" w14:textId="77777777" w:rsidTr="00D41A7F">
        <w:tc>
          <w:tcPr>
            <w:tcW w:w="2376" w:type="dxa"/>
          </w:tcPr>
          <w:p w14:paraId="41D26AFD" w14:textId="77777777" w:rsidR="00D41A7F" w:rsidRDefault="00D41A7F">
            <w:pPr>
              <w:rPr>
                <w:rFonts w:eastAsia="Times New Roman" w:cs="Times New Roman"/>
                <w:noProof/>
                <w:lang w:val="en-US" w:eastAsia="nl-NL"/>
              </w:rPr>
            </w:pPr>
            <w:r>
              <w:rPr>
                <w:rFonts w:eastAsia="Times New Roman" w:cs="Times New Roman"/>
                <w:noProof/>
                <w:lang w:eastAsia="nl-NL"/>
              </w:rPr>
              <w:lastRenderedPageBreak/>
              <w:drawing>
                <wp:inline distT="0" distB="0" distL="0" distR="0" wp14:anchorId="5F52E37E" wp14:editId="09EE4652">
                  <wp:extent cx="1192638" cy="1440000"/>
                  <wp:effectExtent l="0" t="0" r="1270" b="8255"/>
                  <wp:docPr id="61" name="irc_mi" descr="https://pbs.twimg.com/profile_images/1830662824/images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pbs.twimg.com/profile_images/1830662824/imagesl.jpg"/>
                          <pic:cNvPicPr>
                            <a:picLocks noChangeAspect="1" noChangeArrowheads="1"/>
                          </pic:cNvPicPr>
                        </pic:nvPicPr>
                        <pic:blipFill rotWithShape="1">
                          <a:blip r:embed="rId87">
                            <a:extLst>
                              <a:ext uri="{28A0092B-C50C-407E-A947-70E740481C1C}">
                                <a14:useLocalDpi xmlns:a14="http://schemas.microsoft.com/office/drawing/2010/main" val="0"/>
                              </a:ext>
                            </a:extLst>
                          </a:blip>
                          <a:srcRect l="18653" r="11399" b="37548"/>
                          <a:stretch/>
                        </pic:blipFill>
                        <pic:spPr bwMode="auto">
                          <a:xfrm>
                            <a:off x="0" y="0"/>
                            <a:ext cx="1192638"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06" w:type="dxa"/>
          </w:tcPr>
          <w:p w14:paraId="405F323B" w14:textId="77777777" w:rsidR="00D41A7F" w:rsidRPr="00EF7BF5" w:rsidRDefault="00D41A7F">
            <w:r w:rsidRPr="00EF7BF5">
              <w:t>Göring, Hermann (1893-1946)</w:t>
            </w:r>
            <w:r>
              <w:t xml:space="preserve"> Commandant van de Duitse luchtmacht van 1935-1945. Hij bereidde de Duitse economie voor op de oorlog.</w:t>
            </w:r>
          </w:p>
        </w:tc>
      </w:tr>
      <w:tr w:rsidR="00D41A7F" w14:paraId="1E2780EE" w14:textId="77777777" w:rsidTr="00D41A7F">
        <w:tc>
          <w:tcPr>
            <w:tcW w:w="2376" w:type="dxa"/>
          </w:tcPr>
          <w:p w14:paraId="4ABBC00B" w14:textId="77777777" w:rsidR="00D41A7F" w:rsidRDefault="00D41A7F">
            <w:r>
              <w:rPr>
                <w:rFonts w:eastAsia="Times New Roman" w:cs="Times New Roman"/>
                <w:noProof/>
                <w:lang w:eastAsia="nl-NL"/>
              </w:rPr>
              <w:drawing>
                <wp:inline distT="0" distB="0" distL="0" distR="0" wp14:anchorId="150C80B2" wp14:editId="1BB1FC64">
                  <wp:extent cx="1309091" cy="1440000"/>
                  <wp:effectExtent l="0" t="0" r="12065" b="8255"/>
                  <wp:docPr id="62" name="irc_mi" descr="http://upload.wikimedia.org/wikipedia/commons/thumb/d/d0/RIAN_archive_359290_Mikhail_Gorbachev.jpg/266px-RIAN_archive_359290_Mikhail_Gorbach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thumb/d/d0/RIAN_archive_359290_Mikhail_Gorbachev.jpg/266px-RIAN_archive_359290_Mikhail_Gorbachev.jpg"/>
                          <pic:cNvPicPr>
                            <a:picLocks noChangeAspect="1" noChangeArrowheads="1"/>
                          </pic:cNvPicPr>
                        </pic:nvPicPr>
                        <pic:blipFill rotWithShape="1">
                          <a:blip r:embed="rId88">
                            <a:extLst>
                              <a:ext uri="{28A0092B-C50C-407E-A947-70E740481C1C}">
                                <a14:useLocalDpi xmlns:a14="http://schemas.microsoft.com/office/drawing/2010/main" val="0"/>
                              </a:ext>
                            </a:extLst>
                          </a:blip>
                          <a:srcRect l="28571" b="47089"/>
                          <a:stretch/>
                        </pic:blipFill>
                        <pic:spPr bwMode="auto">
                          <a:xfrm>
                            <a:off x="0" y="0"/>
                            <a:ext cx="1309091"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06" w:type="dxa"/>
          </w:tcPr>
          <w:p w14:paraId="1FC3307A" w14:textId="77777777" w:rsidR="00D41A7F" w:rsidRPr="00AF6203" w:rsidRDefault="00D41A7F">
            <w:pPr>
              <w:rPr>
                <w:b/>
              </w:rPr>
            </w:pPr>
            <w:r w:rsidRPr="00AF6203">
              <w:rPr>
                <w:b/>
              </w:rPr>
              <w:t>Gorbatsjov, Michail (geb. 1931) Leider van de SU van 1985-1991</w:t>
            </w:r>
          </w:p>
        </w:tc>
      </w:tr>
      <w:tr w:rsidR="00D41A7F" w14:paraId="445E0FD7" w14:textId="77777777" w:rsidTr="00D41A7F">
        <w:tc>
          <w:tcPr>
            <w:tcW w:w="2376" w:type="dxa"/>
          </w:tcPr>
          <w:p w14:paraId="6C89DE4F" w14:textId="77777777" w:rsidR="00D41A7F" w:rsidRPr="00286F38" w:rsidRDefault="00D41A7F">
            <w:pPr>
              <w:rPr>
                <w:rFonts w:eastAsia="Times New Roman" w:cs="Times New Roman"/>
                <w:noProof/>
                <w:lang w:val="en-US" w:eastAsia="nl-NL"/>
              </w:rPr>
            </w:pPr>
            <w:r>
              <w:rPr>
                <w:rFonts w:eastAsia="Times New Roman" w:cs="Times New Roman"/>
                <w:noProof/>
                <w:lang w:eastAsia="nl-NL"/>
              </w:rPr>
              <w:drawing>
                <wp:inline distT="0" distB="0" distL="0" distR="0" wp14:anchorId="162C45FF" wp14:editId="3B860DEC">
                  <wp:extent cx="1055172" cy="1440000"/>
                  <wp:effectExtent l="0" t="0" r="12065" b="8255"/>
                  <wp:docPr id="63" name="irc_mi" descr="http://www.germaniainternational.com/Images4/HimmlerChai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germaniainternational.com/Images4/HimmlerChair01.jpg"/>
                          <pic:cNvPicPr>
                            <a:picLocks noChangeAspect="1" noChangeArrowheads="1"/>
                          </pic:cNvPicPr>
                        </pic:nvPicPr>
                        <pic:blipFill rotWithShape="1">
                          <a:blip r:embed="rId89">
                            <a:extLst>
                              <a:ext uri="{28A0092B-C50C-407E-A947-70E740481C1C}">
                                <a14:useLocalDpi xmlns:a14="http://schemas.microsoft.com/office/drawing/2010/main" val="0"/>
                              </a:ext>
                            </a:extLst>
                          </a:blip>
                          <a:srcRect l="20303" r="2424" b="24838"/>
                          <a:stretch/>
                        </pic:blipFill>
                        <pic:spPr bwMode="auto">
                          <a:xfrm>
                            <a:off x="0" y="0"/>
                            <a:ext cx="105517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06" w:type="dxa"/>
          </w:tcPr>
          <w:p w14:paraId="00227138" w14:textId="77777777" w:rsidR="00D41A7F" w:rsidRPr="00286F38" w:rsidRDefault="00D41A7F">
            <w:r w:rsidRPr="00286F38">
              <w:t>Himmler, Heinrich (1900-1945)</w:t>
            </w:r>
            <w:r>
              <w:t xml:space="preserve"> Van 1929 tot 1945 leider van de SS.</w:t>
            </w:r>
          </w:p>
        </w:tc>
      </w:tr>
      <w:tr w:rsidR="00D41A7F" w14:paraId="508E3219" w14:textId="77777777" w:rsidTr="00D41A7F">
        <w:tc>
          <w:tcPr>
            <w:tcW w:w="2376" w:type="dxa"/>
          </w:tcPr>
          <w:p w14:paraId="6792822C" w14:textId="77777777" w:rsidR="00D41A7F" w:rsidRDefault="00D41A7F">
            <w:pPr>
              <w:rPr>
                <w:rFonts w:eastAsia="Times New Roman" w:cs="Times New Roman"/>
                <w:noProof/>
                <w:lang w:val="en-US" w:eastAsia="nl-NL"/>
              </w:rPr>
            </w:pPr>
            <w:r>
              <w:rPr>
                <w:rFonts w:eastAsia="Times New Roman" w:cs="Times New Roman"/>
                <w:noProof/>
                <w:lang w:eastAsia="nl-NL"/>
              </w:rPr>
              <w:drawing>
                <wp:inline distT="0" distB="0" distL="0" distR="0" wp14:anchorId="20D0D8C0" wp14:editId="0717F234">
                  <wp:extent cx="985263" cy="1440000"/>
                  <wp:effectExtent l="0" t="0" r="5715" b="8255"/>
                  <wp:docPr id="64" name="irc_mi" descr="http://www.firstworldwar.com/bio/graphics/hindenbur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irstworldwar.com/bio/graphics/hindenburg5.jpg"/>
                          <pic:cNvPicPr>
                            <a:picLocks noChangeAspect="1" noChangeArrowheads="1"/>
                          </pic:cNvPicPr>
                        </pic:nvPicPr>
                        <pic:blipFill rotWithShape="1">
                          <a:blip r:embed="rId90">
                            <a:extLst>
                              <a:ext uri="{28A0092B-C50C-407E-A947-70E740481C1C}">
                                <a14:useLocalDpi xmlns:a14="http://schemas.microsoft.com/office/drawing/2010/main" val="0"/>
                              </a:ext>
                            </a:extLst>
                          </a:blip>
                          <a:srcRect l="10219" r="13869" b="24000"/>
                          <a:stretch/>
                        </pic:blipFill>
                        <pic:spPr bwMode="auto">
                          <a:xfrm>
                            <a:off x="0" y="0"/>
                            <a:ext cx="985263"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06" w:type="dxa"/>
          </w:tcPr>
          <w:p w14:paraId="7A98BCC1" w14:textId="77777777" w:rsidR="00D41A7F" w:rsidRPr="00286F38" w:rsidRDefault="00D41A7F">
            <w:r>
              <w:t>Hindenburg, Paul von (1847-1934) Opperbevelhebber in WOI en presnident van de Weimarrepubliek van 1925-1934.</w:t>
            </w:r>
          </w:p>
        </w:tc>
      </w:tr>
      <w:tr w:rsidR="00D41A7F" w14:paraId="29F89C81" w14:textId="77777777" w:rsidTr="00D41A7F">
        <w:tc>
          <w:tcPr>
            <w:tcW w:w="2376" w:type="dxa"/>
          </w:tcPr>
          <w:p w14:paraId="7A24B7D4" w14:textId="77777777" w:rsidR="00D41A7F" w:rsidRDefault="00D41A7F">
            <w:r>
              <w:rPr>
                <w:rFonts w:eastAsia="Times New Roman" w:cs="Times New Roman"/>
                <w:noProof/>
                <w:lang w:eastAsia="nl-NL"/>
              </w:rPr>
              <w:drawing>
                <wp:inline distT="0" distB="0" distL="0" distR="0" wp14:anchorId="3CB36E10" wp14:editId="4A9225FE">
                  <wp:extent cx="1091200" cy="1440000"/>
                  <wp:effectExtent l="0" t="0" r="1270" b="8255"/>
                  <wp:docPr id="65" name="irc_mi" descr="http://i1.kym-cdn.com/entries/icons/original/000/011/617/Hit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1.kym-cdn.com/entries/icons/original/000/011/617/Hitler.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91200" cy="1440000"/>
                          </a:xfrm>
                          <a:prstGeom prst="rect">
                            <a:avLst/>
                          </a:prstGeom>
                          <a:noFill/>
                          <a:ln>
                            <a:noFill/>
                          </a:ln>
                        </pic:spPr>
                      </pic:pic>
                    </a:graphicData>
                  </a:graphic>
                </wp:inline>
              </w:drawing>
            </w:r>
          </w:p>
        </w:tc>
        <w:tc>
          <w:tcPr>
            <w:tcW w:w="6906" w:type="dxa"/>
          </w:tcPr>
          <w:p w14:paraId="6DAD3C8B" w14:textId="77777777" w:rsidR="00D41A7F" w:rsidRPr="00D2299F" w:rsidRDefault="00D41A7F">
            <w:pPr>
              <w:rPr>
                <w:b/>
              </w:rPr>
            </w:pPr>
            <w:r w:rsidRPr="00D2299F">
              <w:rPr>
                <w:b/>
              </w:rPr>
              <w:t>Hitler, Adolf (1889-1945) Führer van het Duitse Rijk (1933-1945)</w:t>
            </w:r>
          </w:p>
        </w:tc>
      </w:tr>
      <w:tr w:rsidR="00D41A7F" w14:paraId="72B215A1" w14:textId="77777777" w:rsidTr="00D41A7F">
        <w:tc>
          <w:tcPr>
            <w:tcW w:w="2376" w:type="dxa"/>
          </w:tcPr>
          <w:p w14:paraId="4198CC04" w14:textId="77777777" w:rsidR="00D41A7F" w:rsidRDefault="00D41A7F">
            <w:r>
              <w:rPr>
                <w:rFonts w:eastAsia="Times New Roman" w:cs="Times New Roman"/>
                <w:noProof/>
                <w:lang w:eastAsia="nl-NL"/>
              </w:rPr>
              <w:drawing>
                <wp:inline distT="0" distB="0" distL="0" distR="0" wp14:anchorId="63C8545E" wp14:editId="175984D9">
                  <wp:extent cx="1242073" cy="1440000"/>
                  <wp:effectExtent l="0" t="0" r="2540" b="8255"/>
                  <wp:docPr id="66" name="irc_mi" descr="http://donstorch.com/wp-content/uploads/2013/07/HoChi-Minh-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onstorch.com/wp-content/uploads/2013/07/HoChi-Minh-BW.jpg"/>
                          <pic:cNvPicPr>
                            <a:picLocks noChangeAspect="1" noChangeArrowheads="1"/>
                          </pic:cNvPicPr>
                        </pic:nvPicPr>
                        <pic:blipFill rotWithShape="1">
                          <a:blip r:embed="rId92">
                            <a:extLst>
                              <a:ext uri="{28A0092B-C50C-407E-A947-70E740481C1C}">
                                <a14:useLocalDpi xmlns:a14="http://schemas.microsoft.com/office/drawing/2010/main" val="0"/>
                              </a:ext>
                            </a:extLst>
                          </a:blip>
                          <a:srcRect b="24129"/>
                          <a:stretch/>
                        </pic:blipFill>
                        <pic:spPr bwMode="auto">
                          <a:xfrm>
                            <a:off x="0" y="0"/>
                            <a:ext cx="1242073"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06" w:type="dxa"/>
          </w:tcPr>
          <w:p w14:paraId="1DD7966A" w14:textId="77777777" w:rsidR="00D41A7F" w:rsidRDefault="00D41A7F" w:rsidP="00D41A7F">
            <w:r>
              <w:t>Ho Tsji Minh (1890-1969) President de Democratische Republiek Vietnam (1945-1969)</w:t>
            </w:r>
          </w:p>
        </w:tc>
      </w:tr>
      <w:tr w:rsidR="00D41A7F" w14:paraId="448763FC" w14:textId="77777777" w:rsidTr="00D41A7F">
        <w:tc>
          <w:tcPr>
            <w:tcW w:w="2376" w:type="dxa"/>
          </w:tcPr>
          <w:p w14:paraId="34F4B960" w14:textId="77777777" w:rsidR="00D41A7F" w:rsidRDefault="00D41A7F">
            <w:r>
              <w:rPr>
                <w:rFonts w:eastAsia="Times New Roman" w:cs="Times New Roman"/>
                <w:noProof/>
                <w:lang w:eastAsia="nl-NL"/>
              </w:rPr>
              <w:lastRenderedPageBreak/>
              <w:drawing>
                <wp:inline distT="0" distB="0" distL="0" distR="0" wp14:anchorId="604A457B" wp14:editId="1C5878EC">
                  <wp:extent cx="953642" cy="1440000"/>
                  <wp:effectExtent l="0" t="0" r="12065" b="8255"/>
                  <wp:docPr id="67" name="irc_mi" descr="http://www.liberales.be/pics/figuur/jelts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iberales.be/pics/figuur/jeltsin.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53642" cy="1440000"/>
                          </a:xfrm>
                          <a:prstGeom prst="rect">
                            <a:avLst/>
                          </a:prstGeom>
                          <a:noFill/>
                          <a:ln>
                            <a:noFill/>
                          </a:ln>
                        </pic:spPr>
                      </pic:pic>
                    </a:graphicData>
                  </a:graphic>
                </wp:inline>
              </w:drawing>
            </w:r>
          </w:p>
        </w:tc>
        <w:tc>
          <w:tcPr>
            <w:tcW w:w="6906" w:type="dxa"/>
          </w:tcPr>
          <w:p w14:paraId="2B786354" w14:textId="77777777" w:rsidR="00D41A7F" w:rsidRDefault="00D41A7F">
            <w:r>
              <w:t>Jeltsin, Boris (1931-2007) President van Rusland (1991-1999)</w:t>
            </w:r>
          </w:p>
        </w:tc>
      </w:tr>
      <w:tr w:rsidR="00D41A7F" w14:paraId="55283F41" w14:textId="77777777" w:rsidTr="00D41A7F">
        <w:tc>
          <w:tcPr>
            <w:tcW w:w="2376" w:type="dxa"/>
          </w:tcPr>
          <w:p w14:paraId="1913858E" w14:textId="77777777" w:rsidR="00D41A7F" w:rsidRDefault="00D41A7F">
            <w:r>
              <w:rPr>
                <w:rFonts w:eastAsia="Times New Roman" w:cs="Times New Roman"/>
                <w:noProof/>
                <w:lang w:eastAsia="nl-NL"/>
              </w:rPr>
              <w:drawing>
                <wp:inline distT="0" distB="0" distL="0" distR="0" wp14:anchorId="0923A52B" wp14:editId="37841546">
                  <wp:extent cx="1082333" cy="1440000"/>
                  <wp:effectExtent l="0" t="0" r="10160" b="8255"/>
                  <wp:docPr id="68" name="irc_mi" descr="http://upload.wikimedia.org/wikipedia/commons/c/c3/37_Lyndon_Johnson_3x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c/c3/37_Lyndon_Johnson_3x4.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082333" cy="1440000"/>
                          </a:xfrm>
                          <a:prstGeom prst="rect">
                            <a:avLst/>
                          </a:prstGeom>
                          <a:noFill/>
                          <a:ln>
                            <a:noFill/>
                          </a:ln>
                        </pic:spPr>
                      </pic:pic>
                    </a:graphicData>
                  </a:graphic>
                </wp:inline>
              </w:drawing>
            </w:r>
          </w:p>
        </w:tc>
        <w:tc>
          <w:tcPr>
            <w:tcW w:w="6906" w:type="dxa"/>
          </w:tcPr>
          <w:p w14:paraId="1CF7453F" w14:textId="77777777" w:rsidR="00D41A7F" w:rsidRDefault="00D41A7F">
            <w:r>
              <w:t>Johnson, Lyndon B. (1908-1973) President van de VS (1963-1968), volgde Kennedy op na diens dood.</w:t>
            </w:r>
          </w:p>
        </w:tc>
      </w:tr>
      <w:tr w:rsidR="00D41A7F" w14:paraId="74A7492E" w14:textId="77777777" w:rsidTr="00D41A7F">
        <w:tc>
          <w:tcPr>
            <w:tcW w:w="2376" w:type="dxa"/>
          </w:tcPr>
          <w:p w14:paraId="040F7164" w14:textId="77777777" w:rsidR="00D41A7F" w:rsidRDefault="00D41A7F">
            <w:r>
              <w:rPr>
                <w:rFonts w:eastAsia="Times New Roman" w:cs="Times New Roman"/>
                <w:noProof/>
                <w:lang w:eastAsia="nl-NL"/>
              </w:rPr>
              <w:drawing>
                <wp:inline distT="0" distB="0" distL="0" distR="0" wp14:anchorId="6130F02D" wp14:editId="2D7ACEB5">
                  <wp:extent cx="1085443" cy="1440000"/>
                  <wp:effectExtent l="0" t="0" r="6985" b="8255"/>
                  <wp:docPr id="69" name="irc_mi" descr="http://www.stjameskidbrooke.org/wp-content/uploads/2009/04/john_f_kennedy-749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tjameskidbrooke.org/wp-content/uploads/2009/04/john_f_kennedy-749600.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85443" cy="1440000"/>
                          </a:xfrm>
                          <a:prstGeom prst="rect">
                            <a:avLst/>
                          </a:prstGeom>
                          <a:noFill/>
                          <a:ln>
                            <a:noFill/>
                          </a:ln>
                        </pic:spPr>
                      </pic:pic>
                    </a:graphicData>
                  </a:graphic>
                </wp:inline>
              </w:drawing>
            </w:r>
          </w:p>
        </w:tc>
        <w:tc>
          <w:tcPr>
            <w:tcW w:w="6906" w:type="dxa"/>
          </w:tcPr>
          <w:p w14:paraId="5F7DB576" w14:textId="77777777" w:rsidR="00D41A7F" w:rsidRPr="00AF6203" w:rsidRDefault="00D41A7F">
            <w:pPr>
              <w:rPr>
                <w:b/>
              </w:rPr>
            </w:pPr>
            <w:r w:rsidRPr="00AF6203">
              <w:rPr>
                <w:b/>
              </w:rPr>
              <w:t>Kennedy, John F. (1917-1963) President van de VS van 1961 tot 1963.</w:t>
            </w:r>
          </w:p>
        </w:tc>
      </w:tr>
      <w:tr w:rsidR="00D41A7F" w14:paraId="7422C295" w14:textId="77777777" w:rsidTr="00D41A7F">
        <w:tc>
          <w:tcPr>
            <w:tcW w:w="2376" w:type="dxa"/>
          </w:tcPr>
          <w:p w14:paraId="50AF5755" w14:textId="77777777" w:rsidR="00D41A7F" w:rsidRDefault="00D41A7F">
            <w:pPr>
              <w:rPr>
                <w:rFonts w:eastAsia="Times New Roman" w:cs="Times New Roman"/>
                <w:noProof/>
                <w:lang w:val="en-US" w:eastAsia="nl-NL"/>
              </w:rPr>
            </w:pPr>
            <w:r>
              <w:rPr>
                <w:rFonts w:eastAsia="Times New Roman" w:cs="Times New Roman"/>
                <w:noProof/>
                <w:lang w:eastAsia="nl-NL"/>
              </w:rPr>
              <w:drawing>
                <wp:inline distT="0" distB="0" distL="0" distR="0" wp14:anchorId="5B58BFDB" wp14:editId="76C5270C">
                  <wp:extent cx="1014448" cy="1440000"/>
                  <wp:effectExtent l="0" t="0" r="1905" b="8255"/>
                  <wp:docPr id="70" name="irc_mi" descr="http://upload.wikimedia.org/wikipedia/commons/4/43/Lenin_C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4/43/Lenin_CL.jpg"/>
                          <pic:cNvPicPr>
                            <a:picLocks noChangeAspect="1" noChangeArrowheads="1"/>
                          </pic:cNvPicPr>
                        </pic:nvPicPr>
                        <pic:blipFill rotWithShape="1">
                          <a:blip r:embed="rId96">
                            <a:extLst>
                              <a:ext uri="{28A0092B-C50C-407E-A947-70E740481C1C}">
                                <a14:useLocalDpi xmlns:a14="http://schemas.microsoft.com/office/drawing/2010/main" val="0"/>
                              </a:ext>
                            </a:extLst>
                          </a:blip>
                          <a:srcRect l="9295" r="15065" b="27645"/>
                          <a:stretch/>
                        </pic:blipFill>
                        <pic:spPr bwMode="auto">
                          <a:xfrm>
                            <a:off x="0" y="0"/>
                            <a:ext cx="1014448"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06" w:type="dxa"/>
          </w:tcPr>
          <w:p w14:paraId="71B627D3" w14:textId="77777777" w:rsidR="00D41A7F" w:rsidRPr="00034DDC" w:rsidRDefault="00D41A7F">
            <w:r w:rsidRPr="00034DDC">
              <w:t>Lenin, Vladimir</w:t>
            </w:r>
            <w:r>
              <w:t xml:space="preserve"> (Vladimir Iljitsj Oeljanov)(1870-1924). Leider van de communistische revolutie in Rusland en leider van de Sovjet-Unie van 1917 tot 1924.</w:t>
            </w:r>
          </w:p>
        </w:tc>
      </w:tr>
      <w:tr w:rsidR="00D41A7F" w14:paraId="08B494F1" w14:textId="77777777" w:rsidTr="00D41A7F">
        <w:tc>
          <w:tcPr>
            <w:tcW w:w="2376" w:type="dxa"/>
          </w:tcPr>
          <w:p w14:paraId="748FD4EC" w14:textId="77777777" w:rsidR="00D41A7F" w:rsidRDefault="00D41A7F">
            <w:r>
              <w:rPr>
                <w:rFonts w:eastAsia="Times New Roman" w:cs="Times New Roman"/>
                <w:noProof/>
                <w:lang w:eastAsia="nl-NL"/>
              </w:rPr>
              <w:drawing>
                <wp:inline distT="0" distB="0" distL="0" distR="0" wp14:anchorId="0477E62F" wp14:editId="06C63F11">
                  <wp:extent cx="1176774" cy="1440000"/>
                  <wp:effectExtent l="0" t="0" r="0" b="8255"/>
                  <wp:docPr id="71" name="irc_mi" descr="http://www.notablebiographies.com/images/uewb_07_img0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otablebiographies.com/images/uewb_07_img0458.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76774" cy="1440000"/>
                          </a:xfrm>
                          <a:prstGeom prst="rect">
                            <a:avLst/>
                          </a:prstGeom>
                          <a:noFill/>
                          <a:ln>
                            <a:noFill/>
                          </a:ln>
                        </pic:spPr>
                      </pic:pic>
                    </a:graphicData>
                  </a:graphic>
                </wp:inline>
              </w:drawing>
            </w:r>
          </w:p>
        </w:tc>
        <w:tc>
          <w:tcPr>
            <w:tcW w:w="6906" w:type="dxa"/>
          </w:tcPr>
          <w:p w14:paraId="4CE8593F" w14:textId="77777777" w:rsidR="00D41A7F" w:rsidRDefault="00D41A7F">
            <w:r>
              <w:t>Mao Zedong (1893-1976) Leider van communistisch China (1949-1976)</w:t>
            </w:r>
          </w:p>
        </w:tc>
      </w:tr>
      <w:tr w:rsidR="00D41A7F" w14:paraId="21DE8D09" w14:textId="77777777" w:rsidTr="00D41A7F">
        <w:tc>
          <w:tcPr>
            <w:tcW w:w="2376" w:type="dxa"/>
          </w:tcPr>
          <w:p w14:paraId="12C286DE" w14:textId="77777777" w:rsidR="00D41A7F" w:rsidRDefault="00D41A7F">
            <w:r>
              <w:rPr>
                <w:rFonts w:eastAsia="Times New Roman" w:cs="Times New Roman"/>
                <w:noProof/>
                <w:lang w:eastAsia="nl-NL"/>
              </w:rPr>
              <w:drawing>
                <wp:inline distT="0" distB="0" distL="0" distR="0" wp14:anchorId="7E6E262B" wp14:editId="62BB4C42">
                  <wp:extent cx="1039276" cy="1440000"/>
                  <wp:effectExtent l="0" t="0" r="2540" b="8255"/>
                  <wp:docPr id="72" name="Afbeelding 72" descr="eorge Catlett Mars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orge Catlett Marshall"/>
                          <pic:cNvPicPr>
                            <a:picLocks noChangeAspect="1" noChangeArrowheads="1"/>
                          </pic:cNvPicPr>
                        </pic:nvPicPr>
                        <pic:blipFill rotWithShape="1">
                          <a:blip r:embed="rId98">
                            <a:extLst>
                              <a:ext uri="{28A0092B-C50C-407E-A947-70E740481C1C}">
                                <a14:useLocalDpi xmlns:a14="http://schemas.microsoft.com/office/drawing/2010/main" val="0"/>
                              </a:ext>
                            </a:extLst>
                          </a:blip>
                          <a:srcRect l="18364" r="14301" b="38366"/>
                          <a:stretch/>
                        </pic:blipFill>
                        <pic:spPr bwMode="auto">
                          <a:xfrm>
                            <a:off x="0" y="0"/>
                            <a:ext cx="1039276"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06" w:type="dxa"/>
          </w:tcPr>
          <w:p w14:paraId="4BBCB7A8" w14:textId="77777777" w:rsidR="00D41A7F" w:rsidRPr="00AF6203" w:rsidRDefault="00D41A7F">
            <w:pPr>
              <w:rPr>
                <w:b/>
              </w:rPr>
            </w:pPr>
            <w:r w:rsidRPr="00AF6203">
              <w:rPr>
                <w:b/>
              </w:rPr>
              <w:t>Marshall, George (1880-1959) minister van Buitenlandse zaken, bedenker van het Marshall plan.</w:t>
            </w:r>
          </w:p>
        </w:tc>
      </w:tr>
      <w:tr w:rsidR="00D41A7F" w14:paraId="3F33AB51" w14:textId="77777777" w:rsidTr="00D41A7F">
        <w:tc>
          <w:tcPr>
            <w:tcW w:w="2376" w:type="dxa"/>
          </w:tcPr>
          <w:p w14:paraId="71D56669" w14:textId="77777777" w:rsidR="00D41A7F" w:rsidRDefault="00D41A7F">
            <w:r>
              <w:rPr>
                <w:rFonts w:eastAsia="Times New Roman" w:cs="Times New Roman"/>
                <w:noProof/>
                <w:lang w:eastAsia="nl-NL"/>
              </w:rPr>
              <w:lastRenderedPageBreak/>
              <w:drawing>
                <wp:inline distT="0" distB="0" distL="0" distR="0" wp14:anchorId="46697DEE" wp14:editId="5810FA43">
                  <wp:extent cx="985714" cy="1440000"/>
                  <wp:effectExtent l="0" t="0" r="5080" b="8255"/>
                  <wp:docPr id="73" name="Afbeelding 73" descr="ttp://upload.wikimedia.org/wikipedia/commons/5/57/Marx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tp://upload.wikimedia.org/wikipedia/commons/5/57/Marx6.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85714" cy="1440000"/>
                          </a:xfrm>
                          <a:prstGeom prst="rect">
                            <a:avLst/>
                          </a:prstGeom>
                          <a:noFill/>
                          <a:ln>
                            <a:noFill/>
                          </a:ln>
                        </pic:spPr>
                      </pic:pic>
                    </a:graphicData>
                  </a:graphic>
                </wp:inline>
              </w:drawing>
            </w:r>
          </w:p>
        </w:tc>
        <w:tc>
          <w:tcPr>
            <w:tcW w:w="6906" w:type="dxa"/>
          </w:tcPr>
          <w:p w14:paraId="22C6C9AD" w14:textId="77777777" w:rsidR="00D41A7F" w:rsidRPr="00034DDC" w:rsidRDefault="00D41A7F">
            <w:r>
              <w:t>Marx, Karl (1818-1883) Een van de grondleggers van het communisme</w:t>
            </w:r>
          </w:p>
        </w:tc>
      </w:tr>
      <w:tr w:rsidR="00D41A7F" w14:paraId="1A9A5E72" w14:textId="77777777" w:rsidTr="00D41A7F">
        <w:tc>
          <w:tcPr>
            <w:tcW w:w="2376" w:type="dxa"/>
          </w:tcPr>
          <w:p w14:paraId="3C40287B" w14:textId="77777777" w:rsidR="00D41A7F" w:rsidRDefault="00D41A7F">
            <w:r>
              <w:rPr>
                <w:rFonts w:eastAsia="Times New Roman" w:cs="Times New Roman"/>
                <w:noProof/>
                <w:lang w:eastAsia="nl-NL"/>
              </w:rPr>
              <w:drawing>
                <wp:inline distT="0" distB="0" distL="0" distR="0" wp14:anchorId="1E5DBE46" wp14:editId="0D59466B">
                  <wp:extent cx="1206378" cy="1440000"/>
                  <wp:effectExtent l="0" t="0" r="0" b="8255"/>
                  <wp:docPr id="74" name="Afbeelding 74" descr="oseph Raymond McCart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oseph Raymond McCarthy"/>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206378" cy="1440000"/>
                          </a:xfrm>
                          <a:prstGeom prst="rect">
                            <a:avLst/>
                          </a:prstGeom>
                          <a:noFill/>
                          <a:ln>
                            <a:noFill/>
                          </a:ln>
                        </pic:spPr>
                      </pic:pic>
                    </a:graphicData>
                  </a:graphic>
                </wp:inline>
              </w:drawing>
            </w:r>
          </w:p>
        </w:tc>
        <w:tc>
          <w:tcPr>
            <w:tcW w:w="6906" w:type="dxa"/>
          </w:tcPr>
          <w:p w14:paraId="045DB94C" w14:textId="77777777" w:rsidR="00D41A7F" w:rsidRPr="00AF6203" w:rsidRDefault="00D41A7F">
            <w:pPr>
              <w:rPr>
                <w:b/>
              </w:rPr>
            </w:pPr>
            <w:r w:rsidRPr="00AF6203">
              <w:rPr>
                <w:b/>
              </w:rPr>
              <w:t>McCarthy, Joseph, (1908-1957) Voorzitter van de staatscommissie die onderzoek deed naar staatsgevaarlijke (communistische) activiteiten.</w:t>
            </w:r>
          </w:p>
        </w:tc>
      </w:tr>
      <w:tr w:rsidR="00D41A7F" w:rsidRPr="008F5D3A" w14:paraId="4CCCA9B5" w14:textId="77777777" w:rsidTr="00D41A7F">
        <w:tc>
          <w:tcPr>
            <w:tcW w:w="2376" w:type="dxa"/>
          </w:tcPr>
          <w:p w14:paraId="2F25F9FB" w14:textId="77777777" w:rsidR="00D41A7F" w:rsidRPr="008F5D3A" w:rsidRDefault="00D41A7F">
            <w:r>
              <w:rPr>
                <w:rFonts w:eastAsia="Times New Roman" w:cs="Times New Roman"/>
                <w:noProof/>
                <w:lang w:eastAsia="nl-NL"/>
              </w:rPr>
              <w:drawing>
                <wp:inline distT="0" distB="0" distL="0" distR="0" wp14:anchorId="34EF392F" wp14:editId="58719065">
                  <wp:extent cx="972565" cy="1440000"/>
                  <wp:effectExtent l="0" t="0" r="0" b="8255"/>
                  <wp:docPr id="75" name="Afbeelding 75" descr="ttp://upload.wikimedia.org/wikipedia/commons/5/54/Bundesarchiv_Bild_183-2007-1022-506%2C_Italien%2C_deutsche_Frontk%C3%A4mpfer_in_Rom_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tp://upload.wikimedia.org/wikipedia/commons/5/54/Bundesarchiv_Bild_183-2007-1022-506%2C_Italien%2C_deutsche_Frontk%C3%A4mpfer_in_Rom_crop.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l="30361" t="10735" r="38554" b="51293"/>
                          <a:stretch/>
                        </pic:blipFill>
                        <pic:spPr bwMode="auto">
                          <a:xfrm>
                            <a:off x="0" y="0"/>
                            <a:ext cx="972565"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06" w:type="dxa"/>
          </w:tcPr>
          <w:p w14:paraId="5EF3DF5C" w14:textId="77777777" w:rsidR="00D41A7F" w:rsidRPr="008F5D3A" w:rsidRDefault="00D41A7F">
            <w:r w:rsidRPr="008F5D3A">
              <w:t>Mussolini, Benito (1883-1945) Dictator van Italië van 1922 tot 1943.</w:t>
            </w:r>
          </w:p>
        </w:tc>
      </w:tr>
      <w:tr w:rsidR="00D41A7F" w14:paraId="7D003C3C" w14:textId="77777777" w:rsidTr="00D41A7F">
        <w:tc>
          <w:tcPr>
            <w:tcW w:w="2376" w:type="dxa"/>
          </w:tcPr>
          <w:p w14:paraId="62976410" w14:textId="77777777" w:rsidR="00D41A7F" w:rsidRDefault="00D41A7F">
            <w:r>
              <w:rPr>
                <w:rFonts w:eastAsia="Times New Roman" w:cs="Times New Roman"/>
                <w:noProof/>
                <w:lang w:eastAsia="nl-NL"/>
              </w:rPr>
              <w:drawing>
                <wp:inline distT="0" distB="0" distL="0" distR="0" wp14:anchorId="17BD681B" wp14:editId="584F9F7C">
                  <wp:extent cx="1102500" cy="1440000"/>
                  <wp:effectExtent l="0" t="0" r="0" b="8255"/>
                  <wp:docPr id="76" name="irc_mi" descr="https://hungarianspectrum.files.wordpress.com/2011/11/6a00e009865ae588330162fd0adaa197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hungarianspectrum.files.wordpress.com/2011/11/6a00e009865ae588330162fd0adaa1970d.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102500" cy="1440000"/>
                          </a:xfrm>
                          <a:prstGeom prst="rect">
                            <a:avLst/>
                          </a:prstGeom>
                          <a:noFill/>
                          <a:ln>
                            <a:noFill/>
                          </a:ln>
                        </pic:spPr>
                      </pic:pic>
                    </a:graphicData>
                  </a:graphic>
                </wp:inline>
              </w:drawing>
            </w:r>
          </w:p>
        </w:tc>
        <w:tc>
          <w:tcPr>
            <w:tcW w:w="6906" w:type="dxa"/>
          </w:tcPr>
          <w:p w14:paraId="64E69573" w14:textId="77777777" w:rsidR="00D41A7F" w:rsidRDefault="00D41A7F">
            <w:r>
              <w:t>Nagy, Imre (1896-1958) Premier van Hongarije tijdens de Hongaarse Opstand (1956)</w:t>
            </w:r>
          </w:p>
        </w:tc>
      </w:tr>
      <w:tr w:rsidR="00D41A7F" w14:paraId="55721BC3" w14:textId="77777777" w:rsidTr="00D41A7F">
        <w:tc>
          <w:tcPr>
            <w:tcW w:w="2376" w:type="dxa"/>
          </w:tcPr>
          <w:p w14:paraId="0D13B360" w14:textId="77777777" w:rsidR="00D41A7F" w:rsidRDefault="00D41A7F">
            <w:r>
              <w:rPr>
                <w:rFonts w:eastAsia="Times New Roman" w:cs="Times New Roman"/>
                <w:noProof/>
                <w:lang w:eastAsia="nl-NL"/>
              </w:rPr>
              <w:drawing>
                <wp:inline distT="0" distB="0" distL="0" distR="0" wp14:anchorId="01A6436C" wp14:editId="627544DF">
                  <wp:extent cx="1448862" cy="1440000"/>
                  <wp:effectExtent l="0" t="0" r="0" b="8255"/>
                  <wp:docPr id="77" name="irc_mi" descr="http://s1.ibtimes.com/sites/www.ibtimes.com/files/styles/v2_article_large/public/2011/10/26/179990-richard-nixon.jpg?itok=By6g99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1.ibtimes.com/sites/www.ibtimes.com/files/styles/v2_article_large/public/2011/10/26/179990-richard-nixon.jpg?itok=By6g99bs"/>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448862" cy="1440000"/>
                          </a:xfrm>
                          <a:prstGeom prst="rect">
                            <a:avLst/>
                          </a:prstGeom>
                          <a:noFill/>
                          <a:ln>
                            <a:noFill/>
                          </a:ln>
                        </pic:spPr>
                      </pic:pic>
                    </a:graphicData>
                  </a:graphic>
                </wp:inline>
              </w:drawing>
            </w:r>
          </w:p>
        </w:tc>
        <w:tc>
          <w:tcPr>
            <w:tcW w:w="6906" w:type="dxa"/>
          </w:tcPr>
          <w:p w14:paraId="47D51ACE" w14:textId="77777777" w:rsidR="00D41A7F" w:rsidRDefault="00D41A7F">
            <w:r>
              <w:t>Nixon, Richard (1913-1994) President van 1969 tot 1974.</w:t>
            </w:r>
          </w:p>
        </w:tc>
      </w:tr>
      <w:tr w:rsidR="00D41A7F" w14:paraId="6B03E0A0" w14:textId="77777777" w:rsidTr="00D41A7F">
        <w:tc>
          <w:tcPr>
            <w:tcW w:w="2376" w:type="dxa"/>
          </w:tcPr>
          <w:p w14:paraId="159FFA42" w14:textId="77777777" w:rsidR="00D41A7F" w:rsidRDefault="00D41A7F">
            <w:r>
              <w:rPr>
                <w:rFonts w:eastAsia="Times New Roman" w:cs="Times New Roman"/>
                <w:noProof/>
                <w:lang w:eastAsia="nl-NL"/>
              </w:rPr>
              <w:drawing>
                <wp:inline distT="0" distB="0" distL="0" distR="0" wp14:anchorId="47E01985" wp14:editId="7B3FE7F1">
                  <wp:extent cx="1282700" cy="1439545"/>
                  <wp:effectExtent l="0" t="0" r="12700" b="8255"/>
                  <wp:docPr id="78" name="irc_mi" descr="http://img.timeinc.net/time/daily/2011/1102/360_reagan_lede_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timeinc.net/time/daily/2011/1102/360_reagan_lede_0204.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l="18429" r="23406"/>
                          <a:stretch/>
                        </pic:blipFill>
                        <pic:spPr bwMode="auto">
                          <a:xfrm>
                            <a:off x="0" y="0"/>
                            <a:ext cx="1283106"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06" w:type="dxa"/>
          </w:tcPr>
          <w:p w14:paraId="35507777" w14:textId="77777777" w:rsidR="00D41A7F" w:rsidRDefault="00D41A7F">
            <w:r>
              <w:t>Reagan, Ronald (1911-2004) President van de VS van 1981-1989.</w:t>
            </w:r>
          </w:p>
        </w:tc>
      </w:tr>
      <w:tr w:rsidR="00D41A7F" w14:paraId="21656468" w14:textId="77777777" w:rsidTr="00D41A7F">
        <w:tc>
          <w:tcPr>
            <w:tcW w:w="2376" w:type="dxa"/>
          </w:tcPr>
          <w:p w14:paraId="0ECD5682" w14:textId="77777777" w:rsidR="00D41A7F" w:rsidRDefault="00D41A7F">
            <w:r>
              <w:rPr>
                <w:rFonts w:eastAsia="Times New Roman" w:cs="Times New Roman"/>
                <w:noProof/>
                <w:lang w:eastAsia="nl-NL"/>
              </w:rPr>
              <w:lastRenderedPageBreak/>
              <w:drawing>
                <wp:inline distT="0" distB="0" distL="0" distR="0" wp14:anchorId="5DB20694" wp14:editId="11B349B0">
                  <wp:extent cx="1222289" cy="1440000"/>
                  <wp:effectExtent l="0" t="0" r="0" b="8255"/>
                  <wp:docPr id="79" name="irc_mi" descr="http://upload.wikimedia.org/wikipedia/commons/b/b8/FDR_in_1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b/b8/FDR_in_1933.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22289" cy="1440000"/>
                          </a:xfrm>
                          <a:prstGeom prst="rect">
                            <a:avLst/>
                          </a:prstGeom>
                          <a:noFill/>
                          <a:ln>
                            <a:noFill/>
                          </a:ln>
                        </pic:spPr>
                      </pic:pic>
                    </a:graphicData>
                  </a:graphic>
                </wp:inline>
              </w:drawing>
            </w:r>
          </w:p>
        </w:tc>
        <w:tc>
          <w:tcPr>
            <w:tcW w:w="6906" w:type="dxa"/>
          </w:tcPr>
          <w:p w14:paraId="767C80C8" w14:textId="77777777" w:rsidR="00D41A7F" w:rsidRDefault="00D41A7F">
            <w:r>
              <w:t>Roosevelt, Franklin D (1882-1945) President van de VS van 1933 tot 1945.</w:t>
            </w:r>
          </w:p>
        </w:tc>
      </w:tr>
      <w:tr w:rsidR="00D41A7F" w14:paraId="0913C454" w14:textId="77777777" w:rsidTr="00D41A7F">
        <w:tc>
          <w:tcPr>
            <w:tcW w:w="2376" w:type="dxa"/>
          </w:tcPr>
          <w:p w14:paraId="49C9A50D" w14:textId="77777777" w:rsidR="00D41A7F" w:rsidRDefault="00D41A7F">
            <w:r>
              <w:rPr>
                <w:rFonts w:eastAsia="Times New Roman" w:cs="Times New Roman"/>
                <w:noProof/>
                <w:lang w:eastAsia="nl-NL"/>
              </w:rPr>
              <w:drawing>
                <wp:inline distT="0" distB="0" distL="0" distR="0" wp14:anchorId="261EAA53" wp14:editId="0178ED46">
                  <wp:extent cx="1250281" cy="1440000"/>
                  <wp:effectExtent l="0" t="0" r="0" b="8255"/>
                  <wp:docPr id="80" name="irc_mi" descr="http://www.causticsodapodcast.com/wp-content/uploads/sites/5/2013/09/sta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austicsodapodcast.com/wp-content/uploads/sites/5/2013/09/stalin.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50281" cy="1440000"/>
                          </a:xfrm>
                          <a:prstGeom prst="rect">
                            <a:avLst/>
                          </a:prstGeom>
                          <a:noFill/>
                          <a:ln>
                            <a:noFill/>
                          </a:ln>
                        </pic:spPr>
                      </pic:pic>
                    </a:graphicData>
                  </a:graphic>
                </wp:inline>
              </w:drawing>
            </w:r>
          </w:p>
        </w:tc>
        <w:tc>
          <w:tcPr>
            <w:tcW w:w="6906" w:type="dxa"/>
          </w:tcPr>
          <w:p w14:paraId="57CDB133" w14:textId="77777777" w:rsidR="00D41A7F" w:rsidRPr="00AF6203" w:rsidRDefault="00D41A7F">
            <w:pPr>
              <w:rPr>
                <w:b/>
              </w:rPr>
            </w:pPr>
            <w:r>
              <w:rPr>
                <w:b/>
              </w:rPr>
              <w:t>Stalin, Josef (Josef Vissiaronitsj Djoegashvili) leider van de SU van 1928-1953.</w:t>
            </w:r>
          </w:p>
        </w:tc>
      </w:tr>
      <w:tr w:rsidR="00D41A7F" w14:paraId="4AE63160" w14:textId="77777777" w:rsidTr="00D41A7F">
        <w:tc>
          <w:tcPr>
            <w:tcW w:w="2376" w:type="dxa"/>
          </w:tcPr>
          <w:p w14:paraId="565F72FA" w14:textId="77777777" w:rsidR="00D41A7F" w:rsidRDefault="00D41A7F">
            <w:r>
              <w:rPr>
                <w:rFonts w:eastAsia="Times New Roman" w:cs="Times New Roman"/>
                <w:noProof/>
                <w:lang w:eastAsia="nl-NL"/>
              </w:rPr>
              <w:drawing>
                <wp:inline distT="0" distB="0" distL="0" distR="0" wp14:anchorId="173355F9" wp14:editId="2775E622">
                  <wp:extent cx="1402678" cy="1440000"/>
                  <wp:effectExtent l="0" t="0" r="0" b="8255"/>
                  <wp:docPr id="81" name="irc_mi" descr="http://www.armstrong.edu/images/history_journal/truman%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rmstrong.edu/images/history_journal/truman%201.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402678" cy="1440000"/>
                          </a:xfrm>
                          <a:prstGeom prst="rect">
                            <a:avLst/>
                          </a:prstGeom>
                          <a:noFill/>
                          <a:ln>
                            <a:noFill/>
                          </a:ln>
                        </pic:spPr>
                      </pic:pic>
                    </a:graphicData>
                  </a:graphic>
                </wp:inline>
              </w:drawing>
            </w:r>
          </w:p>
        </w:tc>
        <w:tc>
          <w:tcPr>
            <w:tcW w:w="6906" w:type="dxa"/>
          </w:tcPr>
          <w:p w14:paraId="26CABDF5" w14:textId="77777777" w:rsidR="00D41A7F" w:rsidRPr="002A1396" w:rsidRDefault="00D41A7F">
            <w:pPr>
              <w:rPr>
                <w:b/>
              </w:rPr>
            </w:pPr>
            <w:r w:rsidRPr="002A1396">
              <w:rPr>
                <w:b/>
              </w:rPr>
              <w:t>Truman, Harry S. (1884-1974) President van de VS na het overlijden van Roosevelt (1945-1953)</w:t>
            </w:r>
          </w:p>
        </w:tc>
      </w:tr>
      <w:tr w:rsidR="00D41A7F" w14:paraId="0235B5E9" w14:textId="77777777" w:rsidTr="00D41A7F">
        <w:tc>
          <w:tcPr>
            <w:tcW w:w="2376" w:type="dxa"/>
          </w:tcPr>
          <w:p w14:paraId="7C0113C0" w14:textId="77777777" w:rsidR="00D41A7F" w:rsidRPr="008F5D3A" w:rsidRDefault="00D41A7F">
            <w:pPr>
              <w:rPr>
                <w:b/>
              </w:rPr>
            </w:pPr>
            <w:r>
              <w:rPr>
                <w:rFonts w:eastAsia="Times New Roman" w:cs="Times New Roman"/>
                <w:noProof/>
                <w:lang w:eastAsia="nl-NL"/>
              </w:rPr>
              <w:drawing>
                <wp:inline distT="0" distB="0" distL="0" distR="0" wp14:anchorId="710A7FED" wp14:editId="3ADA99ED">
                  <wp:extent cx="1043799" cy="1440000"/>
                  <wp:effectExtent l="0" t="0" r="0" b="8255"/>
                  <wp:docPr id="82" name="Afbeelding 82" descr="aiser Wilhelm I.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iser Wilhelm I. .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043799" cy="1440000"/>
                          </a:xfrm>
                          <a:prstGeom prst="rect">
                            <a:avLst/>
                          </a:prstGeom>
                          <a:noFill/>
                          <a:ln>
                            <a:noFill/>
                          </a:ln>
                        </pic:spPr>
                      </pic:pic>
                    </a:graphicData>
                  </a:graphic>
                </wp:inline>
              </w:drawing>
            </w:r>
          </w:p>
        </w:tc>
        <w:tc>
          <w:tcPr>
            <w:tcW w:w="6906" w:type="dxa"/>
          </w:tcPr>
          <w:p w14:paraId="505FB1D2" w14:textId="77777777" w:rsidR="00D41A7F" w:rsidRPr="008F5D3A" w:rsidRDefault="00D41A7F">
            <w:pPr>
              <w:rPr>
                <w:b/>
              </w:rPr>
            </w:pPr>
            <w:r w:rsidRPr="008F5D3A">
              <w:rPr>
                <w:b/>
              </w:rPr>
              <w:t>Keizer Wilhelm I (1797-1888) koning van Pruisen vanaf 1861  en keizer van Duitsland vanaf 1871.</w:t>
            </w:r>
          </w:p>
        </w:tc>
      </w:tr>
      <w:tr w:rsidR="00D41A7F" w14:paraId="645D73E3" w14:textId="77777777" w:rsidTr="00D41A7F">
        <w:tc>
          <w:tcPr>
            <w:tcW w:w="2376" w:type="dxa"/>
          </w:tcPr>
          <w:p w14:paraId="61905F58" w14:textId="77777777" w:rsidR="00D41A7F" w:rsidRPr="008F5D3A" w:rsidRDefault="00D41A7F">
            <w:pPr>
              <w:rPr>
                <w:b/>
              </w:rPr>
            </w:pPr>
            <w:r>
              <w:rPr>
                <w:rFonts w:eastAsia="Times New Roman" w:cs="Times New Roman"/>
                <w:noProof/>
                <w:lang w:eastAsia="nl-NL"/>
              </w:rPr>
              <w:drawing>
                <wp:inline distT="0" distB="0" distL="0" distR="0" wp14:anchorId="6F4FEDD7" wp14:editId="68643BA7">
                  <wp:extent cx="1320800" cy="1438910"/>
                  <wp:effectExtent l="0" t="0" r="0" b="8890"/>
                  <wp:docPr id="83" name="irc_mi" descr="http://listen2read.com/wp-content/uploads/2014/11/KAISER_WILHE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isten2read.com/wp-content/uploads/2014/11/KAISER_WILHELM.jpg"/>
                          <pic:cNvPicPr>
                            <a:picLocks noChangeAspect="1" noChangeArrowheads="1"/>
                          </pic:cNvPicPr>
                        </pic:nvPicPr>
                        <pic:blipFill rotWithShape="1">
                          <a:blip r:embed="rId109">
                            <a:extLst>
                              <a:ext uri="{28A0092B-C50C-407E-A947-70E740481C1C}">
                                <a14:useLocalDpi xmlns:a14="http://schemas.microsoft.com/office/drawing/2010/main" val="0"/>
                              </a:ext>
                            </a:extLst>
                          </a:blip>
                          <a:srcRect l="19199" r="11921"/>
                          <a:stretch/>
                        </pic:blipFill>
                        <pic:spPr bwMode="auto">
                          <a:xfrm>
                            <a:off x="0" y="0"/>
                            <a:ext cx="1321801"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06" w:type="dxa"/>
          </w:tcPr>
          <w:p w14:paraId="7AA6998B" w14:textId="77777777" w:rsidR="00D41A7F" w:rsidRPr="008F5D3A" w:rsidRDefault="00D41A7F">
            <w:pPr>
              <w:rPr>
                <w:b/>
              </w:rPr>
            </w:pPr>
            <w:r w:rsidRPr="008F5D3A">
              <w:rPr>
                <w:b/>
              </w:rPr>
              <w:t>Keizer Wilhelm II (1859-1941) keizer van Duitsland en koning van Pruisen vanaf 1888.</w:t>
            </w:r>
          </w:p>
        </w:tc>
      </w:tr>
    </w:tbl>
    <w:p w14:paraId="7033B82F" w14:textId="77777777" w:rsidR="00D41A7F" w:rsidRDefault="00D41A7F"/>
    <w:p w14:paraId="6F0D15CD" w14:textId="673C6349" w:rsidR="0085162E" w:rsidRDefault="00D41A7F">
      <w:pPr>
        <w:rPr>
          <w:rFonts w:cs="Arial"/>
        </w:rPr>
      </w:pPr>
      <w:r>
        <w:rPr>
          <w:rFonts w:cs="Arial"/>
        </w:rPr>
        <w:t xml:space="preserve">De personen die je voor je examen moet kennen hebben een </w:t>
      </w:r>
      <w:r w:rsidRPr="00D41A7F">
        <w:rPr>
          <w:rFonts w:cs="Arial"/>
          <w:b/>
        </w:rPr>
        <w:t>vetgedrukte</w:t>
      </w:r>
      <w:r>
        <w:rPr>
          <w:rFonts w:cs="Arial"/>
        </w:rPr>
        <w:t xml:space="preserve"> omschrijving.</w:t>
      </w:r>
    </w:p>
    <w:p w14:paraId="12B9E746" w14:textId="49FA604B" w:rsidR="00E2532F" w:rsidRDefault="00E2532F">
      <w:pPr>
        <w:rPr>
          <w:rFonts w:cs="Arial"/>
        </w:rPr>
      </w:pPr>
    </w:p>
    <w:p w14:paraId="00EA36A9" w14:textId="309582FA" w:rsidR="00D41A7F" w:rsidRDefault="00D41A7F">
      <w:pPr>
        <w:rPr>
          <w:rFonts w:cs="Arial"/>
        </w:rPr>
      </w:pPr>
    </w:p>
    <w:sectPr w:rsidR="00D41A7F" w:rsidSect="00D41A7F">
      <w:headerReference w:type="default" r:id="rId110"/>
      <w:pgSz w:w="11900" w:h="16840"/>
      <w:pgMar w:top="1134" w:right="1417" w:bottom="1134" w:left="1417"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3BBC23A" w14:textId="77777777" w:rsidR="00D41A7F" w:rsidRDefault="00D41A7F" w:rsidP="001C1844">
      <w:pPr>
        <w:spacing w:after="0"/>
      </w:pPr>
      <w:r>
        <w:separator/>
      </w:r>
    </w:p>
  </w:endnote>
  <w:endnote w:type="continuationSeparator" w:id="0">
    <w:p w14:paraId="7E36361F" w14:textId="77777777" w:rsidR="00D41A7F" w:rsidRDefault="00D41A7F" w:rsidP="001C184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A5DD64" w14:textId="77777777" w:rsidR="00D41A7F" w:rsidRDefault="00D41A7F" w:rsidP="001C1844">
      <w:pPr>
        <w:spacing w:after="0"/>
      </w:pPr>
      <w:r>
        <w:separator/>
      </w:r>
    </w:p>
  </w:footnote>
  <w:footnote w:type="continuationSeparator" w:id="0">
    <w:p w14:paraId="2AC83D1E" w14:textId="77777777" w:rsidR="00D41A7F" w:rsidRDefault="00D41A7F" w:rsidP="001C1844">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112DED" w14:textId="3AF6F8CA" w:rsidR="00D41A7F" w:rsidRPr="001C1844" w:rsidRDefault="00D41A7F" w:rsidP="001C1844">
    <w:pPr>
      <w:pStyle w:val="Header"/>
    </w:pPr>
    <w:r>
      <w:rPr>
        <w:noProof/>
        <w:lang w:eastAsia="nl-NL"/>
      </w:rPr>
      <w:drawing>
        <wp:anchor distT="0" distB="0" distL="114300" distR="114300" simplePos="0" relativeHeight="251659264" behindDoc="0" locked="0" layoutInCell="1" allowOverlap="1" wp14:anchorId="77D5B224" wp14:editId="5C2004F0">
          <wp:simplePos x="0" y="0"/>
          <wp:positionH relativeFrom="column">
            <wp:posOffset>-685800</wp:posOffset>
          </wp:positionH>
          <wp:positionV relativeFrom="paragraph">
            <wp:posOffset>-235585</wp:posOffset>
          </wp:positionV>
          <wp:extent cx="452755" cy="615315"/>
          <wp:effectExtent l="0" t="0" r="4445" b="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erlant.png"/>
                  <pic:cNvPicPr/>
                </pic:nvPicPr>
                <pic:blipFill>
                  <a:blip r:embed="rId1">
                    <a:extLst>
                      <a:ext uri="{28A0092B-C50C-407E-A947-70E740481C1C}">
                        <a14:useLocalDpi xmlns:a14="http://schemas.microsoft.com/office/drawing/2010/main" val="0"/>
                      </a:ext>
                    </a:extLst>
                  </a:blip>
                  <a:stretch>
                    <a:fillRect/>
                  </a:stretch>
                </pic:blipFill>
                <pic:spPr>
                  <a:xfrm>
                    <a:off x="0" y="0"/>
                    <a:ext cx="452755" cy="615315"/>
                  </a:xfrm>
                  <a:prstGeom prst="rect">
                    <a:avLst/>
                  </a:prstGeom>
                </pic:spPr>
              </pic:pic>
            </a:graphicData>
          </a:graphic>
          <wp14:sizeRelH relativeFrom="page">
            <wp14:pctWidth>0</wp14:pctWidth>
          </wp14:sizeRelH>
          <wp14:sizeRelV relativeFrom="page">
            <wp14:pctHeight>0</wp14:pctHeight>
          </wp14:sizeRelV>
        </wp:anchor>
      </w:drawing>
    </w:r>
    <w:r>
      <w:t>Workshop politieke prenten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defaultTabStop w:val="708"/>
  <w:hyphenationZone w:val="425"/>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78B6"/>
    <w:rsid w:val="000725C7"/>
    <w:rsid w:val="0011402B"/>
    <w:rsid w:val="001C1844"/>
    <w:rsid w:val="001D27DC"/>
    <w:rsid w:val="00232311"/>
    <w:rsid w:val="003B308E"/>
    <w:rsid w:val="004A0384"/>
    <w:rsid w:val="004A26C0"/>
    <w:rsid w:val="00553382"/>
    <w:rsid w:val="00610E0B"/>
    <w:rsid w:val="00625627"/>
    <w:rsid w:val="006378B6"/>
    <w:rsid w:val="00655778"/>
    <w:rsid w:val="006A72DB"/>
    <w:rsid w:val="006C5BBD"/>
    <w:rsid w:val="006D5388"/>
    <w:rsid w:val="006E4676"/>
    <w:rsid w:val="007D0B55"/>
    <w:rsid w:val="007F0296"/>
    <w:rsid w:val="0085162E"/>
    <w:rsid w:val="00A4334B"/>
    <w:rsid w:val="00B01B13"/>
    <w:rsid w:val="00D41A7F"/>
    <w:rsid w:val="00E2532F"/>
    <w:rsid w:val="00F04A6C"/>
    <w:rsid w:val="00F2166A"/>
    <w:rsid w:val="00FB6694"/>
  </w:rsids>
  <m:mathPr>
    <m:mathFont m:val="Cambria Math"/>
    <m:brkBin m:val="before"/>
    <m:brkBinSub m:val="--"/>
    <m:smallFrac m:val="0"/>
    <m:dispDef m:val="0"/>
    <m:lMargin m:val="0"/>
    <m:rMargin m:val="0"/>
    <m:defJc m:val="centerGroup"/>
    <m:wrapRight/>
    <m:intLim m:val="subSup"/>
    <m:naryLim m:val="subSup"/>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D4622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EastAsia" w:hAnsi="Arial" w:cstheme="minorBidi"/>
        <w:sz w:val="24"/>
        <w:szCs w:val="24"/>
        <w:lang w:val="nl-NL"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378B6"/>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378B6"/>
    <w:rPr>
      <w:rFonts w:ascii="Lucida Grande" w:hAnsi="Lucida Grande" w:cs="Lucida Grande"/>
      <w:sz w:val="18"/>
      <w:szCs w:val="18"/>
    </w:rPr>
  </w:style>
  <w:style w:type="paragraph" w:styleId="Header">
    <w:name w:val="header"/>
    <w:basedOn w:val="Normal"/>
    <w:link w:val="HeaderChar"/>
    <w:uiPriority w:val="99"/>
    <w:unhideWhenUsed/>
    <w:rsid w:val="001C1844"/>
    <w:pPr>
      <w:tabs>
        <w:tab w:val="center" w:pos="4536"/>
        <w:tab w:val="right" w:pos="9072"/>
      </w:tabs>
      <w:spacing w:after="0"/>
    </w:pPr>
  </w:style>
  <w:style w:type="character" w:customStyle="1" w:styleId="HeaderChar">
    <w:name w:val="Header Char"/>
    <w:basedOn w:val="DefaultParagraphFont"/>
    <w:link w:val="Header"/>
    <w:uiPriority w:val="99"/>
    <w:rsid w:val="001C1844"/>
  </w:style>
  <w:style w:type="paragraph" w:styleId="Footer">
    <w:name w:val="footer"/>
    <w:basedOn w:val="Normal"/>
    <w:link w:val="FooterChar"/>
    <w:uiPriority w:val="99"/>
    <w:unhideWhenUsed/>
    <w:rsid w:val="001C1844"/>
    <w:pPr>
      <w:tabs>
        <w:tab w:val="center" w:pos="4536"/>
        <w:tab w:val="right" w:pos="9072"/>
      </w:tabs>
      <w:spacing w:after="0"/>
    </w:pPr>
  </w:style>
  <w:style w:type="character" w:customStyle="1" w:styleId="FooterChar">
    <w:name w:val="Footer Char"/>
    <w:basedOn w:val="DefaultParagraphFont"/>
    <w:link w:val="Footer"/>
    <w:uiPriority w:val="99"/>
    <w:rsid w:val="001C1844"/>
  </w:style>
  <w:style w:type="table" w:styleId="TableGrid">
    <w:name w:val="Table Grid"/>
    <w:basedOn w:val="TableNormal"/>
    <w:uiPriority w:val="59"/>
    <w:rsid w:val="00D41A7F"/>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EastAsia" w:hAnsi="Arial" w:cstheme="minorBidi"/>
        <w:sz w:val="24"/>
        <w:szCs w:val="24"/>
        <w:lang w:val="nl-NL"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378B6"/>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378B6"/>
    <w:rPr>
      <w:rFonts w:ascii="Lucida Grande" w:hAnsi="Lucida Grande" w:cs="Lucida Grande"/>
      <w:sz w:val="18"/>
      <w:szCs w:val="18"/>
    </w:rPr>
  </w:style>
  <w:style w:type="paragraph" w:styleId="Header">
    <w:name w:val="header"/>
    <w:basedOn w:val="Normal"/>
    <w:link w:val="HeaderChar"/>
    <w:uiPriority w:val="99"/>
    <w:unhideWhenUsed/>
    <w:rsid w:val="001C1844"/>
    <w:pPr>
      <w:tabs>
        <w:tab w:val="center" w:pos="4536"/>
        <w:tab w:val="right" w:pos="9072"/>
      </w:tabs>
      <w:spacing w:after="0"/>
    </w:pPr>
  </w:style>
  <w:style w:type="character" w:customStyle="1" w:styleId="HeaderChar">
    <w:name w:val="Header Char"/>
    <w:basedOn w:val="DefaultParagraphFont"/>
    <w:link w:val="Header"/>
    <w:uiPriority w:val="99"/>
    <w:rsid w:val="001C1844"/>
  </w:style>
  <w:style w:type="paragraph" w:styleId="Footer">
    <w:name w:val="footer"/>
    <w:basedOn w:val="Normal"/>
    <w:link w:val="FooterChar"/>
    <w:uiPriority w:val="99"/>
    <w:unhideWhenUsed/>
    <w:rsid w:val="001C1844"/>
    <w:pPr>
      <w:tabs>
        <w:tab w:val="center" w:pos="4536"/>
        <w:tab w:val="right" w:pos="9072"/>
      </w:tabs>
      <w:spacing w:after="0"/>
    </w:pPr>
  </w:style>
  <w:style w:type="character" w:customStyle="1" w:styleId="FooterChar">
    <w:name w:val="Footer Char"/>
    <w:basedOn w:val="DefaultParagraphFont"/>
    <w:link w:val="Footer"/>
    <w:uiPriority w:val="99"/>
    <w:rsid w:val="001C1844"/>
  </w:style>
  <w:style w:type="table" w:styleId="TableGrid">
    <w:name w:val="Table Grid"/>
    <w:basedOn w:val="TableNormal"/>
    <w:uiPriority w:val="59"/>
    <w:rsid w:val="00D41A7F"/>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g"/><Relationship Id="rId42" Type="http://schemas.openxmlformats.org/officeDocument/2006/relationships/image" Target="media/image36.jpeg"/><Relationship Id="rId47" Type="http://schemas.openxmlformats.org/officeDocument/2006/relationships/image" Target="media/image41.jpg"/><Relationship Id="rId63" Type="http://schemas.openxmlformats.org/officeDocument/2006/relationships/image" Target="media/image57.jpg"/><Relationship Id="rId68" Type="http://schemas.openxmlformats.org/officeDocument/2006/relationships/image" Target="media/image62.jpg"/><Relationship Id="rId84" Type="http://schemas.openxmlformats.org/officeDocument/2006/relationships/image" Target="media/image78.jpg"/><Relationship Id="rId89" Type="http://schemas.openxmlformats.org/officeDocument/2006/relationships/image" Target="media/image83.jpeg"/><Relationship Id="rId112"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0.jpg"/><Relationship Id="rId29" Type="http://schemas.openxmlformats.org/officeDocument/2006/relationships/image" Target="media/image23.jpeg"/><Relationship Id="rId107" Type="http://schemas.openxmlformats.org/officeDocument/2006/relationships/image" Target="media/image101.jpeg"/><Relationship Id="rId11" Type="http://schemas.openxmlformats.org/officeDocument/2006/relationships/image" Target="media/image5.jpg"/><Relationship Id="rId24" Type="http://schemas.openxmlformats.org/officeDocument/2006/relationships/image" Target="media/image18.gif"/><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g"/><Relationship Id="rId58" Type="http://schemas.openxmlformats.org/officeDocument/2006/relationships/image" Target="media/image52.jpg"/><Relationship Id="rId66" Type="http://schemas.openxmlformats.org/officeDocument/2006/relationships/image" Target="media/image60.jpg"/><Relationship Id="rId74" Type="http://schemas.openxmlformats.org/officeDocument/2006/relationships/image" Target="media/image68.jpg"/><Relationship Id="rId79" Type="http://schemas.openxmlformats.org/officeDocument/2006/relationships/image" Target="media/image73.jpg"/><Relationship Id="rId87" Type="http://schemas.openxmlformats.org/officeDocument/2006/relationships/image" Target="media/image81.jpeg"/><Relationship Id="rId102" Type="http://schemas.openxmlformats.org/officeDocument/2006/relationships/image" Target="media/image96.jpeg"/><Relationship Id="rId110"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image" Target="media/image55.jpg"/><Relationship Id="rId82" Type="http://schemas.openxmlformats.org/officeDocument/2006/relationships/image" Target="media/image76.jp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g"/><Relationship Id="rId56" Type="http://schemas.openxmlformats.org/officeDocument/2006/relationships/image" Target="media/image50.png"/><Relationship Id="rId64" Type="http://schemas.openxmlformats.org/officeDocument/2006/relationships/image" Target="media/image58.JPG"/><Relationship Id="rId69" Type="http://schemas.openxmlformats.org/officeDocument/2006/relationships/image" Target="media/image63.gif"/><Relationship Id="rId77" Type="http://schemas.openxmlformats.org/officeDocument/2006/relationships/image" Target="media/image71.jpg"/><Relationship Id="rId100" Type="http://schemas.openxmlformats.org/officeDocument/2006/relationships/image" Target="media/image94.jpeg"/><Relationship Id="rId105" Type="http://schemas.openxmlformats.org/officeDocument/2006/relationships/image" Target="media/image99.jpeg"/><Relationship Id="rId8" Type="http://schemas.openxmlformats.org/officeDocument/2006/relationships/image" Target="media/image2.jpg"/><Relationship Id="rId51" Type="http://schemas.openxmlformats.org/officeDocument/2006/relationships/image" Target="media/image45.gif"/><Relationship Id="rId72" Type="http://schemas.openxmlformats.org/officeDocument/2006/relationships/image" Target="media/image66.pn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g"/><Relationship Id="rId67" Type="http://schemas.openxmlformats.org/officeDocument/2006/relationships/image" Target="media/image61.jpg"/><Relationship Id="rId103" Type="http://schemas.openxmlformats.org/officeDocument/2006/relationships/image" Target="media/image97.jpeg"/><Relationship Id="rId108" Type="http://schemas.openxmlformats.org/officeDocument/2006/relationships/image" Target="media/image102.jpeg"/><Relationship Id="rId20" Type="http://schemas.openxmlformats.org/officeDocument/2006/relationships/image" Target="media/image14.jp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png"/><Relationship Id="rId70" Type="http://schemas.openxmlformats.org/officeDocument/2006/relationships/image" Target="media/image64.jpg"/><Relationship Id="rId75" Type="http://schemas.openxmlformats.org/officeDocument/2006/relationships/image" Target="media/image69.jp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jpg"/><Relationship Id="rId106" Type="http://schemas.openxmlformats.org/officeDocument/2006/relationships/image" Target="media/image100.jpeg"/><Relationship Id="rId10" Type="http://schemas.openxmlformats.org/officeDocument/2006/relationships/image" Target="media/image4.png"/><Relationship Id="rId31" Type="http://schemas.openxmlformats.org/officeDocument/2006/relationships/image" Target="media/image25.gif"/><Relationship Id="rId44" Type="http://schemas.openxmlformats.org/officeDocument/2006/relationships/image" Target="media/image38.jpeg"/><Relationship Id="rId52" Type="http://schemas.openxmlformats.org/officeDocument/2006/relationships/image" Target="media/image46.jpg"/><Relationship Id="rId60" Type="http://schemas.openxmlformats.org/officeDocument/2006/relationships/image" Target="media/image54.jpg"/><Relationship Id="rId65" Type="http://schemas.openxmlformats.org/officeDocument/2006/relationships/image" Target="media/image59.jpg"/><Relationship Id="rId73" Type="http://schemas.openxmlformats.org/officeDocument/2006/relationships/image" Target="media/image67.jpg"/><Relationship Id="rId78" Type="http://schemas.openxmlformats.org/officeDocument/2006/relationships/image" Target="media/image72.jpg"/><Relationship Id="rId81" Type="http://schemas.openxmlformats.org/officeDocument/2006/relationships/image" Target="media/image75.jp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7.gif"/><Relationship Id="rId18" Type="http://schemas.openxmlformats.org/officeDocument/2006/relationships/image" Target="media/image12.jp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g"/><Relationship Id="rId55" Type="http://schemas.openxmlformats.org/officeDocument/2006/relationships/image" Target="media/image49.png"/><Relationship Id="rId76" Type="http://schemas.openxmlformats.org/officeDocument/2006/relationships/image" Target="media/image70.jpg"/><Relationship Id="rId97" Type="http://schemas.openxmlformats.org/officeDocument/2006/relationships/image" Target="media/image91.jpeg"/><Relationship Id="rId104" Type="http://schemas.openxmlformats.org/officeDocument/2006/relationships/image" Target="media/image98.jpeg"/><Relationship Id="rId7" Type="http://schemas.openxmlformats.org/officeDocument/2006/relationships/image" Target="media/image1.gif"/><Relationship Id="rId71" Type="http://schemas.openxmlformats.org/officeDocument/2006/relationships/image" Target="media/image65.jpg"/><Relationship Id="rId92" Type="http://schemas.openxmlformats.org/officeDocument/2006/relationships/image" Target="media/image86.jpeg"/></Relationships>
</file>

<file path=word/_rels/header1.xml.rels><?xml version="1.0" encoding="UTF-8" standalone="yes"?>
<Relationships xmlns="http://schemas.openxmlformats.org/package/2006/relationships"><Relationship Id="rId1" Type="http://schemas.openxmlformats.org/officeDocument/2006/relationships/image" Target="media/image104.pn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FAC01AC8.dotm</Template>
  <TotalTime>0</TotalTime>
  <Pages>28</Pages>
  <Words>1362</Words>
  <Characters>7495</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Utrecht University</Company>
  <LinksUpToDate>false</LinksUpToDate>
  <CharactersWithSpaces>8840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Hanneke Banine</dc:creator>
  <cp:lastModifiedBy>Tuithof, J.I.G.M.</cp:lastModifiedBy>
  <cp:revision>2</cp:revision>
  <dcterms:created xsi:type="dcterms:W3CDTF">2016-02-08T11:10:00Z</dcterms:created>
  <dcterms:modified xsi:type="dcterms:W3CDTF">2016-02-08T11:10:00Z</dcterms:modified>
</cp:coreProperties>
</file>